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7FC" w:rsidRDefault="004F07FC" w:rsidP="00A95AE5">
      <w:pPr>
        <w:tabs>
          <w:tab w:val="center" w:pos="4677"/>
          <w:tab w:val="left" w:pos="7710"/>
        </w:tabs>
        <w:rPr>
          <w:b/>
        </w:rPr>
      </w:pPr>
    </w:p>
    <w:p w:rsidR="004F07FC" w:rsidRDefault="004F07FC" w:rsidP="00A95AE5">
      <w:pPr>
        <w:tabs>
          <w:tab w:val="center" w:pos="4677"/>
          <w:tab w:val="left" w:pos="7710"/>
        </w:tabs>
        <w:rPr>
          <w:b/>
        </w:rPr>
      </w:pPr>
    </w:p>
    <w:p w:rsidR="004F07FC" w:rsidRPr="0017614E" w:rsidRDefault="004F07FC" w:rsidP="00A95AE5">
      <w:pPr>
        <w:tabs>
          <w:tab w:val="center" w:pos="4677"/>
          <w:tab w:val="left" w:pos="7710"/>
        </w:tabs>
        <w:rPr>
          <w:b/>
        </w:rPr>
      </w:pPr>
    </w:p>
    <w:p w:rsidR="004F07FC" w:rsidRPr="0017614E" w:rsidRDefault="004F07FC" w:rsidP="00932919">
      <w:pPr>
        <w:rPr>
          <w:u w:val="single"/>
        </w:rPr>
      </w:pPr>
    </w:p>
    <w:p w:rsidR="004F07FC" w:rsidRPr="0017614E" w:rsidRDefault="004F07FC" w:rsidP="00932919">
      <w:pPr>
        <w:jc w:val="both"/>
        <w:rPr>
          <w:b/>
          <w:u w:val="single"/>
        </w:rPr>
      </w:pPr>
    </w:p>
    <w:p w:rsidR="004F07FC" w:rsidRDefault="004F07FC" w:rsidP="00C72C52">
      <w:pPr>
        <w:jc w:val="center"/>
      </w:pPr>
    </w:p>
    <w:p w:rsidR="004F07FC" w:rsidRDefault="004F07FC" w:rsidP="00C72C52">
      <w:pPr>
        <w:jc w:val="center"/>
      </w:pPr>
    </w:p>
    <w:p w:rsidR="004F07FC" w:rsidRDefault="004F07FC" w:rsidP="00C72C52">
      <w:pPr>
        <w:jc w:val="center"/>
      </w:pPr>
    </w:p>
    <w:p w:rsidR="004F07FC" w:rsidRDefault="004F07FC" w:rsidP="00C72C52">
      <w:pPr>
        <w:jc w:val="center"/>
      </w:pPr>
    </w:p>
    <w:p w:rsidR="004F07FC" w:rsidRDefault="004F07FC" w:rsidP="00C72C52">
      <w:pPr>
        <w:jc w:val="center"/>
      </w:pPr>
    </w:p>
    <w:p w:rsidR="004F07FC" w:rsidRDefault="004F07FC" w:rsidP="00C72C52">
      <w:pPr>
        <w:jc w:val="center"/>
      </w:pPr>
    </w:p>
    <w:p w:rsidR="004F07FC" w:rsidRDefault="004F07FC" w:rsidP="00C72C52">
      <w:pPr>
        <w:jc w:val="center"/>
      </w:pPr>
    </w:p>
    <w:p w:rsidR="004F07FC" w:rsidRDefault="004F07FC" w:rsidP="00C72C52">
      <w:pPr>
        <w:jc w:val="center"/>
      </w:pPr>
    </w:p>
    <w:p w:rsidR="004F07FC" w:rsidRDefault="004F07FC" w:rsidP="00C72C52">
      <w:pPr>
        <w:jc w:val="center"/>
      </w:pPr>
    </w:p>
    <w:p w:rsidR="004F07FC" w:rsidRDefault="004F07FC" w:rsidP="00C72C52">
      <w:pPr>
        <w:jc w:val="center"/>
      </w:pPr>
    </w:p>
    <w:p w:rsidR="004F07FC" w:rsidRDefault="004F07FC" w:rsidP="00C72C52">
      <w:pPr>
        <w:jc w:val="center"/>
      </w:pPr>
    </w:p>
    <w:p w:rsidR="004F07FC" w:rsidRDefault="004F07FC" w:rsidP="00C72C52">
      <w:pPr>
        <w:jc w:val="center"/>
      </w:pPr>
    </w:p>
    <w:p w:rsidR="004F07FC" w:rsidRPr="0090216A" w:rsidRDefault="004F07FC" w:rsidP="00AA6A15">
      <w:pPr>
        <w:jc w:val="center"/>
        <w:rPr>
          <w:sz w:val="26"/>
          <w:szCs w:val="26"/>
        </w:rPr>
      </w:pPr>
      <w:r w:rsidRPr="0090216A">
        <w:rPr>
          <w:sz w:val="26"/>
          <w:szCs w:val="26"/>
        </w:rPr>
        <w:t>О внесении изменений в распоряжение администрации городского округа Жигулевск от 13.01.2017 № 8 «Об утверждении нормативов и нормативных затрат на обеспечение функций администрации городского округа Жигулевск и подведомственных ей муниципальных казенных учреждений»</w:t>
      </w:r>
    </w:p>
    <w:p w:rsidR="004F07FC" w:rsidRPr="0090216A" w:rsidRDefault="004F07FC" w:rsidP="00E77653">
      <w:pPr>
        <w:jc w:val="both"/>
        <w:rPr>
          <w:sz w:val="26"/>
          <w:szCs w:val="26"/>
        </w:rPr>
      </w:pPr>
      <w:r w:rsidRPr="0090216A">
        <w:rPr>
          <w:sz w:val="26"/>
          <w:szCs w:val="26"/>
        </w:rPr>
        <w:t xml:space="preserve">               </w:t>
      </w:r>
    </w:p>
    <w:p w:rsidR="004F07FC" w:rsidRPr="0090216A" w:rsidRDefault="004F07FC" w:rsidP="00C72C52">
      <w:pPr>
        <w:ind w:firstLine="720"/>
        <w:jc w:val="both"/>
        <w:rPr>
          <w:sz w:val="26"/>
          <w:szCs w:val="26"/>
        </w:rPr>
      </w:pPr>
      <w:r w:rsidRPr="0090216A">
        <w:rPr>
          <w:sz w:val="26"/>
          <w:szCs w:val="26"/>
        </w:rPr>
        <w:t xml:space="preserve"> В соответствии с постановлением администрации городского округа Жигулевск от 30.12.2015 № 113 нпа «Об утверждении Требований к порядку разработки и принятия муниципальных правовых актов администрации городского округа Жигулевск о нормировании в сфере закупок для обеспечения муниципальных нужд, содержанию указанных актов и обеспечению их исполнения», постановлением администрации городского округа Жигулевск от 30.12.2015 № 2862 «О порядке определения нормативных затрат на обеспечение функций органов местного самоуправления городского округа Жигулевск Самарской области и подведомственных им казенных учреждений», руководствуясь Уставом городского округа Жигулевск Самарской области,</w:t>
      </w:r>
    </w:p>
    <w:p w:rsidR="004F07FC" w:rsidRPr="0090216A" w:rsidRDefault="004F07FC" w:rsidP="00E77653">
      <w:pPr>
        <w:jc w:val="both"/>
        <w:rPr>
          <w:b/>
          <w:sz w:val="26"/>
          <w:szCs w:val="26"/>
        </w:rPr>
      </w:pPr>
    </w:p>
    <w:p w:rsidR="004F07FC" w:rsidRPr="0090216A" w:rsidRDefault="004F07FC" w:rsidP="00AA6A15">
      <w:pPr>
        <w:ind w:firstLine="709"/>
        <w:jc w:val="both"/>
        <w:rPr>
          <w:b/>
          <w:sz w:val="26"/>
          <w:szCs w:val="26"/>
        </w:rPr>
      </w:pPr>
    </w:p>
    <w:p w:rsidR="004F07FC" w:rsidRPr="0090216A" w:rsidRDefault="004F07FC" w:rsidP="00AA6A15">
      <w:pPr>
        <w:ind w:firstLine="709"/>
        <w:jc w:val="both"/>
        <w:rPr>
          <w:sz w:val="26"/>
          <w:szCs w:val="26"/>
        </w:rPr>
      </w:pPr>
      <w:r w:rsidRPr="0090216A">
        <w:rPr>
          <w:sz w:val="26"/>
          <w:szCs w:val="26"/>
        </w:rPr>
        <w:t>1. Внести в распоряжение администрации городского округа Жигулевск от 13.01.2017 № 8 «Об утверждении нормативов и нормативных затрат на обеспечение функций администрации городского округа Жигулевск и подведомственных ей муниципальных казенных учреждений» следующие изменения:</w:t>
      </w:r>
    </w:p>
    <w:p w:rsidR="004F07FC" w:rsidRPr="0090216A" w:rsidRDefault="004F07FC" w:rsidP="00AA6A15">
      <w:pPr>
        <w:ind w:firstLine="709"/>
        <w:jc w:val="both"/>
        <w:rPr>
          <w:sz w:val="26"/>
          <w:szCs w:val="26"/>
        </w:rPr>
      </w:pPr>
      <w:r w:rsidRPr="0090216A">
        <w:rPr>
          <w:sz w:val="26"/>
          <w:szCs w:val="26"/>
        </w:rPr>
        <w:t>1.1. В приложении № 1 к распоряжению в разделе «Нормативы для определения нормативных затрат на обеспечении функций МКУ «Транспортное обслуживание и эксплуатация зданий» пункт 4 «Норматив количества транспортных средств» изложить в следующей редакции:</w:t>
      </w:r>
    </w:p>
    <w:p w:rsidR="004F07FC" w:rsidRPr="0090216A" w:rsidRDefault="004F07FC" w:rsidP="00B971DA">
      <w:pPr>
        <w:ind w:firstLine="720"/>
        <w:jc w:val="center"/>
        <w:rPr>
          <w:b/>
          <w:sz w:val="26"/>
          <w:szCs w:val="26"/>
        </w:rPr>
      </w:pPr>
    </w:p>
    <w:p w:rsidR="004F07FC" w:rsidRPr="0090216A" w:rsidRDefault="004F07FC" w:rsidP="00B971DA">
      <w:pPr>
        <w:ind w:firstLine="720"/>
        <w:jc w:val="center"/>
        <w:rPr>
          <w:sz w:val="26"/>
          <w:szCs w:val="26"/>
        </w:rPr>
      </w:pPr>
      <w:r w:rsidRPr="0090216A">
        <w:rPr>
          <w:sz w:val="26"/>
          <w:szCs w:val="26"/>
        </w:rPr>
        <w:t>«4. Норматив количества транспортных средств</w:t>
      </w:r>
    </w:p>
    <w:p w:rsidR="004F07FC" w:rsidRPr="0090216A" w:rsidRDefault="004F07FC" w:rsidP="00B971DA">
      <w:pPr>
        <w:ind w:left="1844"/>
        <w:jc w:val="center"/>
        <w:rPr>
          <w:sz w:val="26"/>
          <w:szCs w:val="26"/>
        </w:rPr>
      </w:pPr>
    </w:p>
    <w:tbl>
      <w:tblPr>
        <w:tblW w:w="0" w:type="auto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93"/>
        <w:gridCol w:w="3678"/>
        <w:gridCol w:w="4394"/>
      </w:tblGrid>
      <w:tr w:rsidR="004F07FC" w:rsidRPr="0090216A" w:rsidTr="00C025A0">
        <w:tc>
          <w:tcPr>
            <w:tcW w:w="793" w:type="dxa"/>
          </w:tcPr>
          <w:p w:rsidR="004F07FC" w:rsidRPr="0090216A" w:rsidRDefault="004F07FC" w:rsidP="00C025A0">
            <w:pPr>
              <w:jc w:val="center"/>
              <w:rPr>
                <w:sz w:val="26"/>
                <w:szCs w:val="26"/>
              </w:rPr>
            </w:pPr>
            <w:r w:rsidRPr="0090216A">
              <w:rPr>
                <w:sz w:val="26"/>
                <w:szCs w:val="26"/>
              </w:rPr>
              <w:t>№ п/п</w:t>
            </w:r>
          </w:p>
        </w:tc>
        <w:tc>
          <w:tcPr>
            <w:tcW w:w="3678" w:type="dxa"/>
          </w:tcPr>
          <w:p w:rsidR="004F07FC" w:rsidRPr="0090216A" w:rsidRDefault="004F07FC" w:rsidP="00C025A0">
            <w:pPr>
              <w:ind w:right="-108"/>
              <w:jc w:val="center"/>
              <w:rPr>
                <w:sz w:val="26"/>
                <w:szCs w:val="26"/>
              </w:rPr>
            </w:pPr>
            <w:r w:rsidRPr="0090216A">
              <w:rPr>
                <w:sz w:val="26"/>
                <w:szCs w:val="26"/>
              </w:rPr>
              <w:t>Тип автотранспорта</w:t>
            </w:r>
          </w:p>
        </w:tc>
        <w:tc>
          <w:tcPr>
            <w:tcW w:w="4394" w:type="dxa"/>
          </w:tcPr>
          <w:p w:rsidR="004F07FC" w:rsidRPr="0090216A" w:rsidRDefault="004F07FC" w:rsidP="00C025A0">
            <w:pPr>
              <w:jc w:val="center"/>
              <w:rPr>
                <w:sz w:val="26"/>
                <w:szCs w:val="26"/>
              </w:rPr>
            </w:pPr>
            <w:r w:rsidRPr="0090216A">
              <w:rPr>
                <w:sz w:val="26"/>
                <w:szCs w:val="26"/>
                <w:lang w:eastAsia="en-US"/>
              </w:rPr>
              <w:t>Количество</w:t>
            </w:r>
          </w:p>
        </w:tc>
      </w:tr>
      <w:tr w:rsidR="004F07FC" w:rsidRPr="0090216A" w:rsidTr="00C025A0">
        <w:tc>
          <w:tcPr>
            <w:tcW w:w="793" w:type="dxa"/>
          </w:tcPr>
          <w:p w:rsidR="004F07FC" w:rsidRPr="0090216A" w:rsidRDefault="004F07FC" w:rsidP="00C025A0">
            <w:pPr>
              <w:jc w:val="center"/>
              <w:rPr>
                <w:sz w:val="26"/>
                <w:szCs w:val="26"/>
              </w:rPr>
            </w:pPr>
            <w:r w:rsidRPr="0090216A">
              <w:rPr>
                <w:sz w:val="26"/>
                <w:szCs w:val="26"/>
              </w:rPr>
              <w:t>1</w:t>
            </w:r>
          </w:p>
        </w:tc>
        <w:tc>
          <w:tcPr>
            <w:tcW w:w="3678" w:type="dxa"/>
          </w:tcPr>
          <w:p w:rsidR="004F07FC" w:rsidRPr="0090216A" w:rsidRDefault="004F07FC" w:rsidP="00C025A0">
            <w:pPr>
              <w:ind w:right="-108"/>
              <w:jc w:val="center"/>
              <w:rPr>
                <w:sz w:val="26"/>
                <w:szCs w:val="26"/>
              </w:rPr>
            </w:pPr>
            <w:r w:rsidRPr="0090216A">
              <w:rPr>
                <w:sz w:val="26"/>
                <w:szCs w:val="26"/>
              </w:rPr>
              <w:t>Легковой автомобиль</w:t>
            </w:r>
          </w:p>
        </w:tc>
        <w:tc>
          <w:tcPr>
            <w:tcW w:w="4394" w:type="dxa"/>
          </w:tcPr>
          <w:p w:rsidR="004F07FC" w:rsidRPr="0090216A" w:rsidRDefault="004F07FC" w:rsidP="00C025A0">
            <w:pPr>
              <w:jc w:val="center"/>
              <w:rPr>
                <w:sz w:val="26"/>
                <w:szCs w:val="26"/>
                <w:lang w:eastAsia="en-US"/>
              </w:rPr>
            </w:pPr>
            <w:r w:rsidRPr="0090216A">
              <w:rPr>
                <w:sz w:val="26"/>
                <w:szCs w:val="26"/>
                <w:lang w:eastAsia="en-US"/>
              </w:rPr>
              <w:t>25</w:t>
            </w:r>
          </w:p>
        </w:tc>
      </w:tr>
      <w:tr w:rsidR="004F07FC" w:rsidRPr="0090216A" w:rsidTr="00C025A0">
        <w:tc>
          <w:tcPr>
            <w:tcW w:w="793" w:type="dxa"/>
          </w:tcPr>
          <w:p w:rsidR="004F07FC" w:rsidRPr="0090216A" w:rsidRDefault="004F07FC" w:rsidP="00C025A0">
            <w:pPr>
              <w:jc w:val="center"/>
              <w:rPr>
                <w:sz w:val="26"/>
                <w:szCs w:val="26"/>
              </w:rPr>
            </w:pPr>
            <w:r w:rsidRPr="0090216A">
              <w:rPr>
                <w:sz w:val="26"/>
                <w:szCs w:val="26"/>
              </w:rPr>
              <w:t>2</w:t>
            </w:r>
          </w:p>
        </w:tc>
        <w:tc>
          <w:tcPr>
            <w:tcW w:w="3678" w:type="dxa"/>
          </w:tcPr>
          <w:p w:rsidR="004F07FC" w:rsidRPr="0090216A" w:rsidRDefault="004F07FC" w:rsidP="00C025A0">
            <w:pPr>
              <w:ind w:right="-108"/>
              <w:jc w:val="center"/>
              <w:rPr>
                <w:sz w:val="26"/>
                <w:szCs w:val="26"/>
              </w:rPr>
            </w:pPr>
            <w:r w:rsidRPr="0090216A">
              <w:rPr>
                <w:sz w:val="26"/>
                <w:szCs w:val="26"/>
              </w:rPr>
              <w:t>Автобус</w:t>
            </w:r>
          </w:p>
        </w:tc>
        <w:tc>
          <w:tcPr>
            <w:tcW w:w="4394" w:type="dxa"/>
          </w:tcPr>
          <w:p w:rsidR="004F07FC" w:rsidRPr="0090216A" w:rsidRDefault="004F07FC" w:rsidP="00C025A0">
            <w:pPr>
              <w:jc w:val="center"/>
              <w:rPr>
                <w:sz w:val="26"/>
                <w:szCs w:val="26"/>
                <w:lang w:eastAsia="en-US"/>
              </w:rPr>
            </w:pPr>
            <w:r w:rsidRPr="0090216A">
              <w:rPr>
                <w:sz w:val="26"/>
                <w:szCs w:val="26"/>
                <w:lang w:eastAsia="en-US"/>
              </w:rPr>
              <w:t>2</w:t>
            </w:r>
          </w:p>
        </w:tc>
      </w:tr>
      <w:tr w:rsidR="004F07FC" w:rsidRPr="0090216A" w:rsidTr="00C025A0">
        <w:tc>
          <w:tcPr>
            <w:tcW w:w="793" w:type="dxa"/>
          </w:tcPr>
          <w:p w:rsidR="004F07FC" w:rsidRPr="0090216A" w:rsidRDefault="004F07FC" w:rsidP="00C025A0">
            <w:pPr>
              <w:jc w:val="center"/>
              <w:rPr>
                <w:sz w:val="26"/>
                <w:szCs w:val="26"/>
              </w:rPr>
            </w:pPr>
            <w:r w:rsidRPr="0090216A">
              <w:rPr>
                <w:sz w:val="26"/>
                <w:szCs w:val="26"/>
              </w:rPr>
              <w:t>3</w:t>
            </w:r>
          </w:p>
        </w:tc>
        <w:tc>
          <w:tcPr>
            <w:tcW w:w="3678" w:type="dxa"/>
          </w:tcPr>
          <w:p w:rsidR="004F07FC" w:rsidRPr="0090216A" w:rsidRDefault="004F07FC" w:rsidP="00C025A0">
            <w:pPr>
              <w:ind w:right="-108"/>
              <w:jc w:val="center"/>
              <w:rPr>
                <w:sz w:val="26"/>
                <w:szCs w:val="26"/>
              </w:rPr>
            </w:pPr>
            <w:r w:rsidRPr="0090216A">
              <w:rPr>
                <w:sz w:val="26"/>
                <w:szCs w:val="26"/>
              </w:rPr>
              <w:t>Трактор</w:t>
            </w:r>
          </w:p>
        </w:tc>
        <w:tc>
          <w:tcPr>
            <w:tcW w:w="4394" w:type="dxa"/>
          </w:tcPr>
          <w:p w:rsidR="004F07FC" w:rsidRPr="0090216A" w:rsidRDefault="004F07FC" w:rsidP="00C025A0">
            <w:pPr>
              <w:jc w:val="center"/>
              <w:rPr>
                <w:sz w:val="26"/>
                <w:szCs w:val="26"/>
                <w:lang w:eastAsia="en-US"/>
              </w:rPr>
            </w:pPr>
            <w:r w:rsidRPr="0090216A">
              <w:rPr>
                <w:sz w:val="26"/>
                <w:szCs w:val="26"/>
                <w:lang w:eastAsia="en-US"/>
              </w:rPr>
              <w:t>2</w:t>
            </w:r>
          </w:p>
        </w:tc>
      </w:tr>
      <w:tr w:rsidR="004F07FC" w:rsidRPr="0090216A" w:rsidTr="00C025A0">
        <w:tc>
          <w:tcPr>
            <w:tcW w:w="793" w:type="dxa"/>
          </w:tcPr>
          <w:p w:rsidR="004F07FC" w:rsidRPr="0090216A" w:rsidRDefault="004F07FC" w:rsidP="00C025A0">
            <w:pPr>
              <w:jc w:val="center"/>
              <w:rPr>
                <w:sz w:val="26"/>
                <w:szCs w:val="26"/>
              </w:rPr>
            </w:pPr>
            <w:r w:rsidRPr="0090216A">
              <w:rPr>
                <w:sz w:val="26"/>
                <w:szCs w:val="26"/>
              </w:rPr>
              <w:t>4</w:t>
            </w:r>
          </w:p>
        </w:tc>
        <w:tc>
          <w:tcPr>
            <w:tcW w:w="3678" w:type="dxa"/>
          </w:tcPr>
          <w:p w:rsidR="004F07FC" w:rsidRPr="0090216A" w:rsidRDefault="004F07FC" w:rsidP="00C025A0">
            <w:pPr>
              <w:ind w:right="-108"/>
              <w:jc w:val="center"/>
              <w:rPr>
                <w:sz w:val="26"/>
                <w:szCs w:val="26"/>
              </w:rPr>
            </w:pPr>
            <w:r w:rsidRPr="0090216A">
              <w:rPr>
                <w:sz w:val="26"/>
                <w:szCs w:val="26"/>
              </w:rPr>
              <w:t>Самосвал</w:t>
            </w:r>
          </w:p>
        </w:tc>
        <w:tc>
          <w:tcPr>
            <w:tcW w:w="4394" w:type="dxa"/>
          </w:tcPr>
          <w:p w:rsidR="004F07FC" w:rsidRPr="0090216A" w:rsidRDefault="004F07FC" w:rsidP="00C025A0">
            <w:pPr>
              <w:jc w:val="center"/>
              <w:rPr>
                <w:sz w:val="26"/>
                <w:szCs w:val="26"/>
                <w:lang w:eastAsia="en-US"/>
              </w:rPr>
            </w:pPr>
            <w:r w:rsidRPr="0090216A">
              <w:rPr>
                <w:sz w:val="26"/>
                <w:szCs w:val="26"/>
                <w:lang w:eastAsia="en-US"/>
              </w:rPr>
              <w:t>1</w:t>
            </w:r>
          </w:p>
        </w:tc>
      </w:tr>
      <w:tr w:rsidR="004F07FC" w:rsidRPr="0090216A" w:rsidTr="00C025A0">
        <w:tc>
          <w:tcPr>
            <w:tcW w:w="793" w:type="dxa"/>
          </w:tcPr>
          <w:p w:rsidR="004F07FC" w:rsidRPr="0090216A" w:rsidRDefault="004F07FC" w:rsidP="00C025A0">
            <w:pPr>
              <w:jc w:val="center"/>
              <w:rPr>
                <w:sz w:val="26"/>
                <w:szCs w:val="26"/>
              </w:rPr>
            </w:pPr>
            <w:r w:rsidRPr="0090216A">
              <w:rPr>
                <w:sz w:val="26"/>
                <w:szCs w:val="26"/>
              </w:rPr>
              <w:t>5</w:t>
            </w:r>
          </w:p>
        </w:tc>
        <w:tc>
          <w:tcPr>
            <w:tcW w:w="3678" w:type="dxa"/>
          </w:tcPr>
          <w:p w:rsidR="004F07FC" w:rsidRPr="0090216A" w:rsidRDefault="004F07FC" w:rsidP="00C025A0">
            <w:pPr>
              <w:ind w:right="-108"/>
              <w:jc w:val="center"/>
              <w:rPr>
                <w:sz w:val="26"/>
                <w:szCs w:val="26"/>
              </w:rPr>
            </w:pPr>
            <w:r w:rsidRPr="0090216A">
              <w:rPr>
                <w:sz w:val="26"/>
                <w:szCs w:val="26"/>
              </w:rPr>
              <w:t>Спецтехника</w:t>
            </w:r>
          </w:p>
        </w:tc>
        <w:tc>
          <w:tcPr>
            <w:tcW w:w="4394" w:type="dxa"/>
          </w:tcPr>
          <w:p w:rsidR="004F07FC" w:rsidRPr="0090216A" w:rsidRDefault="004F07FC" w:rsidP="00C025A0">
            <w:pPr>
              <w:jc w:val="center"/>
              <w:rPr>
                <w:sz w:val="26"/>
                <w:szCs w:val="26"/>
                <w:lang w:eastAsia="en-US"/>
              </w:rPr>
            </w:pPr>
            <w:r w:rsidRPr="0090216A">
              <w:rPr>
                <w:sz w:val="26"/>
                <w:szCs w:val="26"/>
                <w:lang w:eastAsia="en-US"/>
              </w:rPr>
              <w:t>1</w:t>
            </w:r>
          </w:p>
        </w:tc>
      </w:tr>
    </w:tbl>
    <w:p w:rsidR="004F07FC" w:rsidRPr="0090216A" w:rsidRDefault="004F07FC" w:rsidP="0090216A">
      <w:pPr>
        <w:pStyle w:val="ListParagraph"/>
        <w:rPr>
          <w:sz w:val="26"/>
          <w:szCs w:val="26"/>
        </w:rPr>
      </w:pPr>
      <w:r w:rsidRPr="0090216A">
        <w:rPr>
          <w:sz w:val="26"/>
          <w:szCs w:val="26"/>
        </w:rPr>
        <w:t xml:space="preserve">                                                                                                               »</w:t>
      </w:r>
    </w:p>
    <w:p w:rsidR="004F07FC" w:rsidRDefault="004F07FC" w:rsidP="00CB0DC3">
      <w:pPr>
        <w:pStyle w:val="ListParagraph"/>
        <w:numPr>
          <w:ilvl w:val="0"/>
          <w:numId w:val="48"/>
        </w:numPr>
        <w:tabs>
          <w:tab w:val="clear" w:pos="720"/>
          <w:tab w:val="num" w:pos="0"/>
        </w:tabs>
        <w:ind w:left="0" w:firstLine="720"/>
        <w:jc w:val="both"/>
        <w:rPr>
          <w:sz w:val="26"/>
          <w:szCs w:val="26"/>
        </w:rPr>
      </w:pPr>
      <w:r w:rsidRPr="0090216A">
        <w:rPr>
          <w:sz w:val="26"/>
          <w:szCs w:val="26"/>
        </w:rPr>
        <w:t>Разместить настоящее постановление на официальном сайте Российской Федерации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 w:rsidRPr="0090216A">
          <w:rPr>
            <w:rStyle w:val="Hyperlink"/>
            <w:sz w:val="26"/>
            <w:szCs w:val="26"/>
            <w:lang w:val="en-US"/>
          </w:rPr>
          <w:t>www</w:t>
        </w:r>
        <w:r w:rsidRPr="0090216A">
          <w:rPr>
            <w:rStyle w:val="Hyperlink"/>
            <w:sz w:val="26"/>
            <w:szCs w:val="26"/>
          </w:rPr>
          <w:t>.</w:t>
        </w:r>
        <w:r w:rsidRPr="0090216A">
          <w:rPr>
            <w:rStyle w:val="Hyperlink"/>
            <w:sz w:val="26"/>
            <w:szCs w:val="26"/>
            <w:lang w:val="en-US"/>
          </w:rPr>
          <w:t>zakupki</w:t>
        </w:r>
        <w:r w:rsidRPr="0090216A">
          <w:rPr>
            <w:rStyle w:val="Hyperlink"/>
            <w:sz w:val="26"/>
            <w:szCs w:val="26"/>
          </w:rPr>
          <w:t>.</w:t>
        </w:r>
        <w:r w:rsidRPr="0090216A">
          <w:rPr>
            <w:rStyle w:val="Hyperlink"/>
            <w:sz w:val="26"/>
            <w:szCs w:val="26"/>
            <w:lang w:val="en-US"/>
          </w:rPr>
          <w:t>gov</w:t>
        </w:r>
        <w:r w:rsidRPr="0090216A">
          <w:rPr>
            <w:rStyle w:val="Hyperlink"/>
            <w:sz w:val="26"/>
            <w:szCs w:val="26"/>
          </w:rPr>
          <w:t>.</w:t>
        </w:r>
        <w:r w:rsidRPr="0090216A">
          <w:rPr>
            <w:rStyle w:val="Hyperlink"/>
            <w:sz w:val="26"/>
            <w:szCs w:val="26"/>
            <w:lang w:val="en-US"/>
          </w:rPr>
          <w:t>ru</w:t>
        </w:r>
      </w:hyperlink>
      <w:r w:rsidRPr="0090216A">
        <w:rPr>
          <w:sz w:val="26"/>
          <w:szCs w:val="26"/>
        </w:rPr>
        <w:t>).</w:t>
      </w:r>
    </w:p>
    <w:p w:rsidR="004F07FC" w:rsidRPr="0090216A" w:rsidRDefault="004F07FC" w:rsidP="00CB0DC3">
      <w:pPr>
        <w:pStyle w:val="ListParagraph"/>
        <w:numPr>
          <w:ilvl w:val="0"/>
          <w:numId w:val="48"/>
        </w:numPr>
        <w:tabs>
          <w:tab w:val="clear" w:pos="720"/>
          <w:tab w:val="num" w:pos="0"/>
        </w:tabs>
        <w:ind w:left="0" w:firstLine="720"/>
        <w:jc w:val="both"/>
        <w:rPr>
          <w:sz w:val="26"/>
          <w:szCs w:val="26"/>
        </w:rPr>
      </w:pPr>
      <w:r>
        <w:rPr>
          <w:sz w:val="26"/>
          <w:szCs w:val="26"/>
        </w:rPr>
        <w:t>Настоящее распоряжение вступает в силу со дня подписания и распространяет свое действие на правоотношения, возникающие с 01.01.2019.</w:t>
      </w:r>
    </w:p>
    <w:p w:rsidR="004F07FC" w:rsidRPr="0090216A" w:rsidRDefault="004F07FC" w:rsidP="002B7C34">
      <w:pPr>
        <w:pStyle w:val="ListParagraph"/>
        <w:numPr>
          <w:ilvl w:val="0"/>
          <w:numId w:val="48"/>
        </w:numPr>
        <w:tabs>
          <w:tab w:val="clear" w:pos="720"/>
          <w:tab w:val="num" w:pos="0"/>
        </w:tabs>
        <w:ind w:left="0" w:firstLine="720"/>
        <w:jc w:val="both"/>
        <w:rPr>
          <w:sz w:val="26"/>
          <w:szCs w:val="26"/>
        </w:rPr>
      </w:pPr>
      <w:r w:rsidRPr="0090216A">
        <w:rPr>
          <w:sz w:val="26"/>
          <w:szCs w:val="26"/>
        </w:rPr>
        <w:t>Контроль за исполнением настоящего распоряжения возложить на заместителя главы городского округа Жигулевск по экономике Глинских В.Н., директора МКУ «Транспортное обслуживание и эксплуатация зданий»</w:t>
      </w:r>
      <w:r>
        <w:rPr>
          <w:sz w:val="26"/>
          <w:szCs w:val="26"/>
        </w:rPr>
        <w:t xml:space="preserve">    </w:t>
      </w:r>
      <w:r w:rsidRPr="0090216A">
        <w:rPr>
          <w:sz w:val="26"/>
          <w:szCs w:val="26"/>
        </w:rPr>
        <w:t xml:space="preserve"> Прозорова В.В.</w:t>
      </w:r>
    </w:p>
    <w:p w:rsidR="004F07FC" w:rsidRPr="0090216A" w:rsidRDefault="004F07FC" w:rsidP="00CB0DC3">
      <w:pPr>
        <w:pStyle w:val="ListParagraph"/>
        <w:ind w:left="0"/>
        <w:jc w:val="both"/>
        <w:rPr>
          <w:sz w:val="26"/>
          <w:szCs w:val="26"/>
        </w:rPr>
      </w:pPr>
    </w:p>
    <w:p w:rsidR="004F07FC" w:rsidRPr="0090216A" w:rsidRDefault="004F07FC" w:rsidP="00CB0DC3">
      <w:pPr>
        <w:pStyle w:val="ListParagraph"/>
        <w:ind w:left="0"/>
        <w:jc w:val="both"/>
        <w:rPr>
          <w:sz w:val="26"/>
          <w:szCs w:val="26"/>
        </w:rPr>
      </w:pPr>
    </w:p>
    <w:p w:rsidR="004F07FC" w:rsidRPr="0090216A" w:rsidRDefault="004F07FC" w:rsidP="007D7CD9">
      <w:pPr>
        <w:pStyle w:val="ListParagraph"/>
        <w:ind w:left="0"/>
        <w:jc w:val="both"/>
        <w:rPr>
          <w:sz w:val="26"/>
          <w:szCs w:val="26"/>
        </w:rPr>
      </w:pPr>
    </w:p>
    <w:p w:rsidR="004F07FC" w:rsidRPr="0090216A" w:rsidRDefault="004F07FC" w:rsidP="007D7CD9">
      <w:pPr>
        <w:pStyle w:val="ListParagraph"/>
        <w:ind w:left="0"/>
        <w:jc w:val="both"/>
        <w:rPr>
          <w:sz w:val="26"/>
          <w:szCs w:val="26"/>
        </w:rPr>
      </w:pPr>
      <w:r w:rsidRPr="0090216A">
        <w:rPr>
          <w:sz w:val="26"/>
          <w:szCs w:val="26"/>
        </w:rPr>
        <w:t xml:space="preserve">Глава городского округа                                                        </w:t>
      </w:r>
      <w:r>
        <w:rPr>
          <w:sz w:val="26"/>
          <w:szCs w:val="26"/>
        </w:rPr>
        <w:t xml:space="preserve">           </w:t>
      </w:r>
      <w:r w:rsidRPr="0090216A">
        <w:rPr>
          <w:sz w:val="26"/>
          <w:szCs w:val="26"/>
        </w:rPr>
        <w:t xml:space="preserve">                Д.В.Холин</w:t>
      </w:r>
    </w:p>
    <w:sectPr w:rsidR="004F07FC" w:rsidRPr="0090216A" w:rsidSect="00B41EF1">
      <w:pgSz w:w="11906" w:h="16838" w:code="9"/>
      <w:pgMar w:top="1258" w:right="850" w:bottom="107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8702C"/>
    <w:multiLevelType w:val="hybridMultilevel"/>
    <w:tmpl w:val="8514F6C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65490F"/>
    <w:multiLevelType w:val="multilevel"/>
    <w:tmpl w:val="29BC93C8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90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cs="Times New Roman" w:hint="default"/>
      </w:rPr>
    </w:lvl>
  </w:abstractNum>
  <w:abstractNum w:abstractNumId="2">
    <w:nsid w:val="054841F7"/>
    <w:multiLevelType w:val="multilevel"/>
    <w:tmpl w:val="2FBEF460"/>
    <w:lvl w:ilvl="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  <w:color w:val="FF0000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cs="Times New Roman" w:hint="default"/>
        <w:color w:val="FF0000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cs="Times New Roman" w:hint="default"/>
        <w:color w:val="FF0000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cs="Times New Roman" w:hint="default"/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cs="Times New Roman" w:hint="default"/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cs="Times New Roman" w:hint="default"/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cs="Times New Roman" w:hint="default"/>
        <w:color w:val="FF0000"/>
      </w:rPr>
    </w:lvl>
  </w:abstractNum>
  <w:abstractNum w:abstractNumId="3">
    <w:nsid w:val="064B249A"/>
    <w:multiLevelType w:val="hybridMultilevel"/>
    <w:tmpl w:val="6A9447DC"/>
    <w:lvl w:ilvl="0" w:tplc="122EC1DA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6953F74"/>
    <w:multiLevelType w:val="multilevel"/>
    <w:tmpl w:val="08504A1A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cs="Times New Roman" w:hint="default"/>
      </w:rPr>
    </w:lvl>
  </w:abstractNum>
  <w:abstractNum w:abstractNumId="5">
    <w:nsid w:val="06C42BC6"/>
    <w:multiLevelType w:val="multilevel"/>
    <w:tmpl w:val="2FBEF460"/>
    <w:lvl w:ilvl="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  <w:color w:val="FF0000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cs="Times New Roman" w:hint="default"/>
        <w:color w:val="FF0000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cs="Times New Roman" w:hint="default"/>
        <w:color w:val="FF0000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cs="Times New Roman" w:hint="default"/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cs="Times New Roman" w:hint="default"/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cs="Times New Roman" w:hint="default"/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cs="Times New Roman" w:hint="default"/>
        <w:color w:val="FF0000"/>
      </w:rPr>
    </w:lvl>
  </w:abstractNum>
  <w:abstractNum w:abstractNumId="6">
    <w:nsid w:val="07F15072"/>
    <w:multiLevelType w:val="hybridMultilevel"/>
    <w:tmpl w:val="27ECD20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09257D73"/>
    <w:multiLevelType w:val="multilevel"/>
    <w:tmpl w:val="2FBEF460"/>
    <w:lvl w:ilvl="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  <w:color w:val="FF0000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cs="Times New Roman" w:hint="default"/>
        <w:color w:val="FF0000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cs="Times New Roman" w:hint="default"/>
        <w:color w:val="FF0000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cs="Times New Roman" w:hint="default"/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cs="Times New Roman" w:hint="default"/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cs="Times New Roman" w:hint="default"/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cs="Times New Roman" w:hint="default"/>
        <w:color w:val="FF0000"/>
      </w:rPr>
    </w:lvl>
  </w:abstractNum>
  <w:abstractNum w:abstractNumId="8">
    <w:nsid w:val="0B893326"/>
    <w:multiLevelType w:val="hybridMultilevel"/>
    <w:tmpl w:val="2A72D546"/>
    <w:lvl w:ilvl="0" w:tplc="266C5FE0">
      <w:start w:val="2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9">
    <w:nsid w:val="0F240D69"/>
    <w:multiLevelType w:val="hybridMultilevel"/>
    <w:tmpl w:val="D0E458BE"/>
    <w:lvl w:ilvl="0" w:tplc="C798A6CE">
      <w:start w:val="1"/>
      <w:numFmt w:val="decimal"/>
      <w:lvlText w:val="%1."/>
      <w:lvlJc w:val="left"/>
      <w:pPr>
        <w:ind w:left="390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476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548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620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692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764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836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908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9802" w:hanging="180"/>
      </w:pPr>
      <w:rPr>
        <w:rFonts w:cs="Times New Roman"/>
      </w:rPr>
    </w:lvl>
  </w:abstractNum>
  <w:abstractNum w:abstractNumId="10">
    <w:nsid w:val="0F41526A"/>
    <w:multiLevelType w:val="multilevel"/>
    <w:tmpl w:val="2FBEF460"/>
    <w:lvl w:ilvl="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  <w:color w:val="FF0000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cs="Times New Roman" w:hint="default"/>
        <w:color w:val="FF0000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cs="Times New Roman" w:hint="default"/>
        <w:color w:val="FF0000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cs="Times New Roman" w:hint="default"/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cs="Times New Roman" w:hint="default"/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cs="Times New Roman" w:hint="default"/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cs="Times New Roman" w:hint="default"/>
        <w:color w:val="FF0000"/>
      </w:rPr>
    </w:lvl>
  </w:abstractNum>
  <w:abstractNum w:abstractNumId="11">
    <w:nsid w:val="14C6228F"/>
    <w:multiLevelType w:val="hybridMultilevel"/>
    <w:tmpl w:val="B6AC6292"/>
    <w:lvl w:ilvl="0" w:tplc="4AA2A934">
      <w:start w:val="1"/>
      <w:numFmt w:val="decimal"/>
      <w:lvlText w:val="%1."/>
      <w:lvlJc w:val="left"/>
      <w:pPr>
        <w:ind w:left="146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20" w:hanging="180"/>
      </w:pPr>
      <w:rPr>
        <w:rFonts w:cs="Times New Roman"/>
      </w:rPr>
    </w:lvl>
  </w:abstractNum>
  <w:abstractNum w:abstractNumId="12">
    <w:nsid w:val="163A64B5"/>
    <w:multiLevelType w:val="multilevel"/>
    <w:tmpl w:val="6BF2B71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60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cs="Times New Roman" w:hint="default"/>
      </w:rPr>
    </w:lvl>
  </w:abstractNum>
  <w:abstractNum w:abstractNumId="13">
    <w:nsid w:val="16992D8A"/>
    <w:multiLevelType w:val="hybridMultilevel"/>
    <w:tmpl w:val="22C6680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7EB5AD0"/>
    <w:multiLevelType w:val="multilevel"/>
    <w:tmpl w:val="5F522EA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15">
    <w:nsid w:val="1A765F1D"/>
    <w:multiLevelType w:val="hybridMultilevel"/>
    <w:tmpl w:val="84A66C7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1B164056"/>
    <w:multiLevelType w:val="multilevel"/>
    <w:tmpl w:val="DB50473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cs="Times New Roman" w:hint="default"/>
      </w:rPr>
    </w:lvl>
  </w:abstractNum>
  <w:abstractNum w:abstractNumId="17">
    <w:nsid w:val="2150346B"/>
    <w:multiLevelType w:val="multilevel"/>
    <w:tmpl w:val="142669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8">
    <w:nsid w:val="25084CC5"/>
    <w:multiLevelType w:val="multilevel"/>
    <w:tmpl w:val="D5D8511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">
    <w:nsid w:val="2702355F"/>
    <w:multiLevelType w:val="hybridMultilevel"/>
    <w:tmpl w:val="F252F10A"/>
    <w:lvl w:ilvl="0" w:tplc="826CD9F8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2F131D6C"/>
    <w:multiLevelType w:val="hybridMultilevel"/>
    <w:tmpl w:val="D6644000"/>
    <w:lvl w:ilvl="0" w:tplc="32207214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1">
    <w:nsid w:val="310D0BDE"/>
    <w:multiLevelType w:val="hybridMultilevel"/>
    <w:tmpl w:val="7DFC9246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3E62EED"/>
    <w:multiLevelType w:val="hybridMultilevel"/>
    <w:tmpl w:val="5E16DCB6"/>
    <w:lvl w:ilvl="0" w:tplc="FB826162">
      <w:start w:val="45"/>
      <w:numFmt w:val="decimal"/>
      <w:lvlText w:val="%1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3">
    <w:nsid w:val="3F5B37C1"/>
    <w:multiLevelType w:val="hybridMultilevel"/>
    <w:tmpl w:val="3A5652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409726B5"/>
    <w:multiLevelType w:val="hybridMultilevel"/>
    <w:tmpl w:val="1196099E"/>
    <w:lvl w:ilvl="0" w:tplc="FD1826B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5">
    <w:nsid w:val="4681139D"/>
    <w:multiLevelType w:val="singleLevel"/>
    <w:tmpl w:val="E28E2382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6">
    <w:nsid w:val="480A6BBC"/>
    <w:multiLevelType w:val="hybridMultilevel"/>
    <w:tmpl w:val="2C0884C4"/>
    <w:lvl w:ilvl="0" w:tplc="ADFE9010">
      <w:start w:val="1"/>
      <w:numFmt w:val="lowerRoman"/>
      <w:lvlText w:val="%1-"/>
      <w:lvlJc w:val="left"/>
      <w:pPr>
        <w:ind w:left="1429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>
    <w:nsid w:val="4B8D28A8"/>
    <w:multiLevelType w:val="multilevel"/>
    <w:tmpl w:val="C448AF8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cs="Times New Roman" w:hint="default"/>
      </w:rPr>
    </w:lvl>
  </w:abstractNum>
  <w:abstractNum w:abstractNumId="28">
    <w:nsid w:val="4CAB71E6"/>
    <w:multiLevelType w:val="hybridMultilevel"/>
    <w:tmpl w:val="617C516E"/>
    <w:lvl w:ilvl="0" w:tplc="2E82863E">
      <w:start w:val="5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>
    <w:nsid w:val="4E7D4488"/>
    <w:multiLevelType w:val="singleLevel"/>
    <w:tmpl w:val="479A7396"/>
    <w:lvl w:ilvl="0">
      <w:start w:val="1"/>
      <w:numFmt w:val="decimal"/>
      <w:lvlText w:val="%1."/>
      <w:lvlJc w:val="left"/>
      <w:pPr>
        <w:tabs>
          <w:tab w:val="num" w:pos="927"/>
        </w:tabs>
        <w:ind w:firstLine="567"/>
      </w:pPr>
      <w:rPr>
        <w:rFonts w:cs="Times New Roman"/>
      </w:rPr>
    </w:lvl>
  </w:abstractNum>
  <w:abstractNum w:abstractNumId="30">
    <w:nsid w:val="4E8D2E1B"/>
    <w:multiLevelType w:val="hybridMultilevel"/>
    <w:tmpl w:val="6A06D2F0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>
    <w:nsid w:val="4FA41F39"/>
    <w:multiLevelType w:val="hybridMultilevel"/>
    <w:tmpl w:val="FEDAAB8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51EB77A1"/>
    <w:multiLevelType w:val="multilevel"/>
    <w:tmpl w:val="5F8AB90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cs="Times New Roman" w:hint="default"/>
      </w:rPr>
    </w:lvl>
  </w:abstractNum>
  <w:abstractNum w:abstractNumId="33">
    <w:nsid w:val="582F5A28"/>
    <w:multiLevelType w:val="multilevel"/>
    <w:tmpl w:val="18749BAE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4">
    <w:nsid w:val="5ACE5BD3"/>
    <w:multiLevelType w:val="multilevel"/>
    <w:tmpl w:val="CD2E0C2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2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cs="Times New Roman" w:hint="default"/>
      </w:rPr>
    </w:lvl>
  </w:abstractNum>
  <w:abstractNum w:abstractNumId="35">
    <w:nsid w:val="5C2B16C6"/>
    <w:multiLevelType w:val="hybridMultilevel"/>
    <w:tmpl w:val="C082BC54"/>
    <w:lvl w:ilvl="0" w:tplc="108E5582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36">
    <w:nsid w:val="5D1066D2"/>
    <w:multiLevelType w:val="hybridMultilevel"/>
    <w:tmpl w:val="21D423E4"/>
    <w:lvl w:ilvl="0" w:tplc="5B4CF58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37">
    <w:nsid w:val="64A84D5C"/>
    <w:multiLevelType w:val="multilevel"/>
    <w:tmpl w:val="C1EAB7B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38">
    <w:nsid w:val="657225A1"/>
    <w:multiLevelType w:val="multilevel"/>
    <w:tmpl w:val="7B6EA47E"/>
    <w:lvl w:ilvl="0">
      <w:start w:val="1"/>
      <w:numFmt w:val="upperRoman"/>
      <w:lvlText w:val="%1."/>
      <w:lvlJc w:val="left"/>
      <w:pPr>
        <w:ind w:left="1500" w:hanging="720"/>
      </w:pPr>
      <w:rPr>
        <w:rFonts w:cs="Times New Roman" w:hint="default"/>
      </w:rPr>
    </w:lvl>
    <w:lvl w:ilvl="1">
      <w:start w:val="5"/>
      <w:numFmt w:val="decimal"/>
      <w:isLgl/>
      <w:lvlText w:val="%1.%2."/>
      <w:lvlJc w:val="left"/>
      <w:pPr>
        <w:ind w:left="114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50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50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86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86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22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22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580" w:hanging="1800"/>
      </w:pPr>
      <w:rPr>
        <w:rFonts w:cs="Times New Roman" w:hint="default"/>
        <w:b w:val="0"/>
      </w:rPr>
    </w:lvl>
  </w:abstractNum>
  <w:abstractNum w:abstractNumId="39">
    <w:nsid w:val="666624AC"/>
    <w:multiLevelType w:val="hybridMultilevel"/>
    <w:tmpl w:val="AC3AC73A"/>
    <w:lvl w:ilvl="0" w:tplc="0419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67904AB5"/>
    <w:multiLevelType w:val="hybridMultilevel"/>
    <w:tmpl w:val="120464DA"/>
    <w:lvl w:ilvl="0" w:tplc="527016A4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1">
    <w:nsid w:val="68DA3B22"/>
    <w:multiLevelType w:val="hybridMultilevel"/>
    <w:tmpl w:val="E72E886C"/>
    <w:lvl w:ilvl="0" w:tplc="115088D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70937864"/>
    <w:multiLevelType w:val="hybridMultilevel"/>
    <w:tmpl w:val="24BEDE88"/>
    <w:lvl w:ilvl="0" w:tplc="02667CE0">
      <w:start w:val="3"/>
      <w:numFmt w:val="upperRoman"/>
      <w:lvlText w:val="%1."/>
      <w:lvlJc w:val="left"/>
      <w:pPr>
        <w:ind w:left="150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43">
    <w:nsid w:val="7204588D"/>
    <w:multiLevelType w:val="hybridMultilevel"/>
    <w:tmpl w:val="B7A266AC"/>
    <w:lvl w:ilvl="0" w:tplc="D0F00CB2">
      <w:start w:val="1"/>
      <w:numFmt w:val="decimal"/>
      <w:lvlText w:val="%1."/>
      <w:lvlJc w:val="left"/>
      <w:pPr>
        <w:ind w:left="631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4">
    <w:nsid w:val="730B347D"/>
    <w:multiLevelType w:val="multilevel"/>
    <w:tmpl w:val="C1D003B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45">
    <w:nsid w:val="73217912"/>
    <w:multiLevelType w:val="hybridMultilevel"/>
    <w:tmpl w:val="EA44FA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>
    <w:nsid w:val="741A6D9C"/>
    <w:multiLevelType w:val="multilevel"/>
    <w:tmpl w:val="2FBEF460"/>
    <w:lvl w:ilvl="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  <w:color w:val="FF0000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cs="Times New Roman" w:hint="default"/>
        <w:color w:val="FF0000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cs="Times New Roman" w:hint="default"/>
        <w:color w:val="FF0000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cs="Times New Roman" w:hint="default"/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cs="Times New Roman" w:hint="default"/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cs="Times New Roman" w:hint="default"/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cs="Times New Roman" w:hint="default"/>
        <w:color w:val="FF0000"/>
      </w:rPr>
    </w:lvl>
  </w:abstractNum>
  <w:abstractNum w:abstractNumId="47">
    <w:nsid w:val="7B70401D"/>
    <w:multiLevelType w:val="multilevel"/>
    <w:tmpl w:val="D026DEB2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2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cs="Times New Roman" w:hint="default"/>
      </w:rPr>
    </w:lvl>
  </w:abstractNum>
  <w:abstractNum w:abstractNumId="48">
    <w:nsid w:val="7C5638EE"/>
    <w:multiLevelType w:val="hybridMultilevel"/>
    <w:tmpl w:val="D236F932"/>
    <w:lvl w:ilvl="0" w:tplc="A824043C">
      <w:start w:val="1"/>
      <w:numFmt w:val="upperRoman"/>
      <w:lvlText w:val="%1."/>
      <w:lvlJc w:val="left"/>
      <w:pPr>
        <w:ind w:left="780" w:hanging="72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49">
    <w:nsid w:val="7EBC509E"/>
    <w:multiLevelType w:val="hybridMultilevel"/>
    <w:tmpl w:val="7A06D832"/>
    <w:lvl w:ilvl="0" w:tplc="7234D24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3"/>
  </w:num>
  <w:num w:numId="2">
    <w:abstractNumId w:val="36"/>
  </w:num>
  <w:num w:numId="3">
    <w:abstractNumId w:val="45"/>
  </w:num>
  <w:num w:numId="4">
    <w:abstractNumId w:val="29"/>
  </w:num>
  <w:num w:numId="5">
    <w:abstractNumId w:val="49"/>
  </w:num>
  <w:num w:numId="6">
    <w:abstractNumId w:val="25"/>
  </w:num>
  <w:num w:numId="7">
    <w:abstractNumId w:val="17"/>
  </w:num>
  <w:num w:numId="8">
    <w:abstractNumId w:val="24"/>
  </w:num>
  <w:num w:numId="9">
    <w:abstractNumId w:val="43"/>
  </w:num>
  <w:num w:numId="10">
    <w:abstractNumId w:val="30"/>
  </w:num>
  <w:num w:numId="11">
    <w:abstractNumId w:val="3"/>
  </w:num>
  <w:num w:numId="12">
    <w:abstractNumId w:val="19"/>
  </w:num>
  <w:num w:numId="13">
    <w:abstractNumId w:val="39"/>
  </w:num>
  <w:num w:numId="14">
    <w:abstractNumId w:val="9"/>
  </w:num>
  <w:num w:numId="15">
    <w:abstractNumId w:val="41"/>
  </w:num>
  <w:num w:numId="16">
    <w:abstractNumId w:val="15"/>
  </w:num>
  <w:num w:numId="17">
    <w:abstractNumId w:val="37"/>
  </w:num>
  <w:num w:numId="18">
    <w:abstractNumId w:val="48"/>
  </w:num>
  <w:num w:numId="19">
    <w:abstractNumId w:val="11"/>
  </w:num>
  <w:num w:numId="20">
    <w:abstractNumId w:val="28"/>
  </w:num>
  <w:num w:numId="21">
    <w:abstractNumId w:val="26"/>
  </w:num>
  <w:num w:numId="22">
    <w:abstractNumId w:val="20"/>
  </w:num>
  <w:num w:numId="23">
    <w:abstractNumId w:val="18"/>
  </w:num>
  <w:num w:numId="24">
    <w:abstractNumId w:val="38"/>
  </w:num>
  <w:num w:numId="25">
    <w:abstractNumId w:val="22"/>
  </w:num>
  <w:num w:numId="26">
    <w:abstractNumId w:val="7"/>
  </w:num>
  <w:num w:numId="27">
    <w:abstractNumId w:val="27"/>
  </w:num>
  <w:num w:numId="28">
    <w:abstractNumId w:val="47"/>
  </w:num>
  <w:num w:numId="29">
    <w:abstractNumId w:val="42"/>
  </w:num>
  <w:num w:numId="30">
    <w:abstractNumId w:val="40"/>
  </w:num>
  <w:num w:numId="31">
    <w:abstractNumId w:val="8"/>
  </w:num>
  <w:num w:numId="32">
    <w:abstractNumId w:val="16"/>
  </w:num>
  <w:num w:numId="33">
    <w:abstractNumId w:val="32"/>
  </w:num>
  <w:num w:numId="34">
    <w:abstractNumId w:val="10"/>
  </w:num>
  <w:num w:numId="35">
    <w:abstractNumId w:val="46"/>
  </w:num>
  <w:num w:numId="36">
    <w:abstractNumId w:val="4"/>
  </w:num>
  <w:num w:numId="37">
    <w:abstractNumId w:val="5"/>
  </w:num>
  <w:num w:numId="38">
    <w:abstractNumId w:val="34"/>
  </w:num>
  <w:num w:numId="39">
    <w:abstractNumId w:val="1"/>
  </w:num>
  <w:num w:numId="40">
    <w:abstractNumId w:val="44"/>
  </w:num>
  <w:num w:numId="41">
    <w:abstractNumId w:val="33"/>
  </w:num>
  <w:num w:numId="42">
    <w:abstractNumId w:val="2"/>
  </w:num>
  <w:num w:numId="43">
    <w:abstractNumId w:val="35"/>
  </w:num>
  <w:num w:numId="44">
    <w:abstractNumId w:val="0"/>
  </w:num>
  <w:num w:numId="45">
    <w:abstractNumId w:val="31"/>
  </w:num>
  <w:num w:numId="46">
    <w:abstractNumId w:val="12"/>
  </w:num>
  <w:num w:numId="47">
    <w:abstractNumId w:val="14"/>
  </w:num>
  <w:num w:numId="48">
    <w:abstractNumId w:val="23"/>
  </w:num>
  <w:num w:numId="49">
    <w:abstractNumId w:val="6"/>
  </w:num>
  <w:num w:numId="50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32919"/>
    <w:rsid w:val="00001ABC"/>
    <w:rsid w:val="00002E0C"/>
    <w:rsid w:val="000048A1"/>
    <w:rsid w:val="00005DD8"/>
    <w:rsid w:val="000115B1"/>
    <w:rsid w:val="00013F85"/>
    <w:rsid w:val="00014432"/>
    <w:rsid w:val="00014D5F"/>
    <w:rsid w:val="00014EE9"/>
    <w:rsid w:val="000159F3"/>
    <w:rsid w:val="000166D6"/>
    <w:rsid w:val="000179B7"/>
    <w:rsid w:val="0002154E"/>
    <w:rsid w:val="0002254D"/>
    <w:rsid w:val="0002286B"/>
    <w:rsid w:val="00023302"/>
    <w:rsid w:val="00024B67"/>
    <w:rsid w:val="0002500B"/>
    <w:rsid w:val="000258A6"/>
    <w:rsid w:val="0002609B"/>
    <w:rsid w:val="000261B5"/>
    <w:rsid w:val="00026237"/>
    <w:rsid w:val="00026D42"/>
    <w:rsid w:val="000307BC"/>
    <w:rsid w:val="000312B5"/>
    <w:rsid w:val="00033145"/>
    <w:rsid w:val="00033D52"/>
    <w:rsid w:val="00034F18"/>
    <w:rsid w:val="00036DC6"/>
    <w:rsid w:val="00037537"/>
    <w:rsid w:val="00037ED2"/>
    <w:rsid w:val="00037F4E"/>
    <w:rsid w:val="000427C5"/>
    <w:rsid w:val="00042BEA"/>
    <w:rsid w:val="00042C9E"/>
    <w:rsid w:val="00043902"/>
    <w:rsid w:val="00046482"/>
    <w:rsid w:val="000475D1"/>
    <w:rsid w:val="00047A37"/>
    <w:rsid w:val="000504D7"/>
    <w:rsid w:val="00050D59"/>
    <w:rsid w:val="000516EF"/>
    <w:rsid w:val="00053164"/>
    <w:rsid w:val="00053191"/>
    <w:rsid w:val="00053B34"/>
    <w:rsid w:val="000541D1"/>
    <w:rsid w:val="00054621"/>
    <w:rsid w:val="00055AA5"/>
    <w:rsid w:val="00055C0A"/>
    <w:rsid w:val="00055E22"/>
    <w:rsid w:val="00056141"/>
    <w:rsid w:val="00056252"/>
    <w:rsid w:val="0005695D"/>
    <w:rsid w:val="00056B01"/>
    <w:rsid w:val="000576AC"/>
    <w:rsid w:val="00057F54"/>
    <w:rsid w:val="00061027"/>
    <w:rsid w:val="0006112F"/>
    <w:rsid w:val="000611A0"/>
    <w:rsid w:val="00061F6D"/>
    <w:rsid w:val="00063838"/>
    <w:rsid w:val="0006398C"/>
    <w:rsid w:val="00063E3F"/>
    <w:rsid w:val="00064505"/>
    <w:rsid w:val="000646EC"/>
    <w:rsid w:val="00064C19"/>
    <w:rsid w:val="00067B2B"/>
    <w:rsid w:val="00070ED7"/>
    <w:rsid w:val="000711EF"/>
    <w:rsid w:val="00072379"/>
    <w:rsid w:val="000757E8"/>
    <w:rsid w:val="00075BAE"/>
    <w:rsid w:val="00075F32"/>
    <w:rsid w:val="00077288"/>
    <w:rsid w:val="00077828"/>
    <w:rsid w:val="000803B0"/>
    <w:rsid w:val="00080450"/>
    <w:rsid w:val="00080F68"/>
    <w:rsid w:val="00081F30"/>
    <w:rsid w:val="00083EAD"/>
    <w:rsid w:val="00086BFF"/>
    <w:rsid w:val="0008777F"/>
    <w:rsid w:val="00087DC4"/>
    <w:rsid w:val="00087EC1"/>
    <w:rsid w:val="00090ED3"/>
    <w:rsid w:val="00093F86"/>
    <w:rsid w:val="000948BB"/>
    <w:rsid w:val="00094AE5"/>
    <w:rsid w:val="00094C8A"/>
    <w:rsid w:val="00095A86"/>
    <w:rsid w:val="0009684F"/>
    <w:rsid w:val="0009716D"/>
    <w:rsid w:val="000A05F8"/>
    <w:rsid w:val="000A32C3"/>
    <w:rsid w:val="000A3391"/>
    <w:rsid w:val="000A3755"/>
    <w:rsid w:val="000A4523"/>
    <w:rsid w:val="000A4F3F"/>
    <w:rsid w:val="000A516B"/>
    <w:rsid w:val="000A5591"/>
    <w:rsid w:val="000A64D5"/>
    <w:rsid w:val="000A6734"/>
    <w:rsid w:val="000A73A5"/>
    <w:rsid w:val="000A7CDB"/>
    <w:rsid w:val="000A7E9E"/>
    <w:rsid w:val="000B0164"/>
    <w:rsid w:val="000B0319"/>
    <w:rsid w:val="000B23E5"/>
    <w:rsid w:val="000B246E"/>
    <w:rsid w:val="000B3BA1"/>
    <w:rsid w:val="000B4B5C"/>
    <w:rsid w:val="000B5452"/>
    <w:rsid w:val="000B63F3"/>
    <w:rsid w:val="000B7372"/>
    <w:rsid w:val="000B7C01"/>
    <w:rsid w:val="000C06FA"/>
    <w:rsid w:val="000C076A"/>
    <w:rsid w:val="000C1C61"/>
    <w:rsid w:val="000C20A6"/>
    <w:rsid w:val="000C2466"/>
    <w:rsid w:val="000C3482"/>
    <w:rsid w:val="000C34ED"/>
    <w:rsid w:val="000C3822"/>
    <w:rsid w:val="000C3AB0"/>
    <w:rsid w:val="000C5DD0"/>
    <w:rsid w:val="000C61FE"/>
    <w:rsid w:val="000C6694"/>
    <w:rsid w:val="000C6C62"/>
    <w:rsid w:val="000C6C9E"/>
    <w:rsid w:val="000C7AAB"/>
    <w:rsid w:val="000D042A"/>
    <w:rsid w:val="000D1126"/>
    <w:rsid w:val="000D1627"/>
    <w:rsid w:val="000D273E"/>
    <w:rsid w:val="000D3DA0"/>
    <w:rsid w:val="000D420B"/>
    <w:rsid w:val="000D4287"/>
    <w:rsid w:val="000D50B4"/>
    <w:rsid w:val="000D62AB"/>
    <w:rsid w:val="000D6822"/>
    <w:rsid w:val="000D7D07"/>
    <w:rsid w:val="000E13C5"/>
    <w:rsid w:val="000E21E4"/>
    <w:rsid w:val="000E3F6F"/>
    <w:rsid w:val="000E4408"/>
    <w:rsid w:val="000E6854"/>
    <w:rsid w:val="000F01B3"/>
    <w:rsid w:val="000F0AC2"/>
    <w:rsid w:val="000F0F37"/>
    <w:rsid w:val="000F17D2"/>
    <w:rsid w:val="000F2117"/>
    <w:rsid w:val="000F31D7"/>
    <w:rsid w:val="000F42EA"/>
    <w:rsid w:val="000F509A"/>
    <w:rsid w:val="000F61AF"/>
    <w:rsid w:val="000F6269"/>
    <w:rsid w:val="000F6BEE"/>
    <w:rsid w:val="00100F87"/>
    <w:rsid w:val="00101B04"/>
    <w:rsid w:val="00103210"/>
    <w:rsid w:val="0010454B"/>
    <w:rsid w:val="00105279"/>
    <w:rsid w:val="00107E28"/>
    <w:rsid w:val="001107BD"/>
    <w:rsid w:val="00111684"/>
    <w:rsid w:val="00111B51"/>
    <w:rsid w:val="00111BFB"/>
    <w:rsid w:val="00112745"/>
    <w:rsid w:val="00114FF6"/>
    <w:rsid w:val="0011573B"/>
    <w:rsid w:val="0011607D"/>
    <w:rsid w:val="001161BC"/>
    <w:rsid w:val="00120B98"/>
    <w:rsid w:val="0012100E"/>
    <w:rsid w:val="0012196A"/>
    <w:rsid w:val="001223B6"/>
    <w:rsid w:val="001245A6"/>
    <w:rsid w:val="00124D60"/>
    <w:rsid w:val="0012738F"/>
    <w:rsid w:val="0013084F"/>
    <w:rsid w:val="00131A04"/>
    <w:rsid w:val="00133A63"/>
    <w:rsid w:val="00134997"/>
    <w:rsid w:val="00134E01"/>
    <w:rsid w:val="00134F8B"/>
    <w:rsid w:val="00135096"/>
    <w:rsid w:val="00135589"/>
    <w:rsid w:val="00137996"/>
    <w:rsid w:val="001379F5"/>
    <w:rsid w:val="001415CD"/>
    <w:rsid w:val="00141D40"/>
    <w:rsid w:val="001423A0"/>
    <w:rsid w:val="00142580"/>
    <w:rsid w:val="00144EAD"/>
    <w:rsid w:val="00146A7E"/>
    <w:rsid w:val="00146E78"/>
    <w:rsid w:val="00151233"/>
    <w:rsid w:val="0015191A"/>
    <w:rsid w:val="00151F43"/>
    <w:rsid w:val="001560C3"/>
    <w:rsid w:val="00156214"/>
    <w:rsid w:val="001566B6"/>
    <w:rsid w:val="00156931"/>
    <w:rsid w:val="001601CE"/>
    <w:rsid w:val="0016057E"/>
    <w:rsid w:val="00161FAB"/>
    <w:rsid w:val="001621D7"/>
    <w:rsid w:val="00162212"/>
    <w:rsid w:val="0016709E"/>
    <w:rsid w:val="00167727"/>
    <w:rsid w:val="00173173"/>
    <w:rsid w:val="0017442A"/>
    <w:rsid w:val="00174782"/>
    <w:rsid w:val="001752C2"/>
    <w:rsid w:val="001754C6"/>
    <w:rsid w:val="0017614E"/>
    <w:rsid w:val="00177314"/>
    <w:rsid w:val="00180662"/>
    <w:rsid w:val="00181AB3"/>
    <w:rsid w:val="001827CC"/>
    <w:rsid w:val="001829FC"/>
    <w:rsid w:val="00182A0E"/>
    <w:rsid w:val="001848DC"/>
    <w:rsid w:val="00186C10"/>
    <w:rsid w:val="00186FE9"/>
    <w:rsid w:val="00187366"/>
    <w:rsid w:val="00187A2F"/>
    <w:rsid w:val="00190702"/>
    <w:rsid w:val="00191172"/>
    <w:rsid w:val="001914AC"/>
    <w:rsid w:val="001944DE"/>
    <w:rsid w:val="00195063"/>
    <w:rsid w:val="0019627E"/>
    <w:rsid w:val="001968B1"/>
    <w:rsid w:val="00197011"/>
    <w:rsid w:val="00197C13"/>
    <w:rsid w:val="001A2129"/>
    <w:rsid w:val="001A4041"/>
    <w:rsid w:val="001A4248"/>
    <w:rsid w:val="001A4365"/>
    <w:rsid w:val="001A4F3C"/>
    <w:rsid w:val="001A5BD7"/>
    <w:rsid w:val="001A5D6F"/>
    <w:rsid w:val="001A6CC8"/>
    <w:rsid w:val="001A79CC"/>
    <w:rsid w:val="001A7D00"/>
    <w:rsid w:val="001B1FD7"/>
    <w:rsid w:val="001B4179"/>
    <w:rsid w:val="001B4215"/>
    <w:rsid w:val="001B4279"/>
    <w:rsid w:val="001B54F4"/>
    <w:rsid w:val="001B68F7"/>
    <w:rsid w:val="001B7968"/>
    <w:rsid w:val="001C1648"/>
    <w:rsid w:val="001C1F75"/>
    <w:rsid w:val="001C213B"/>
    <w:rsid w:val="001C296A"/>
    <w:rsid w:val="001C3327"/>
    <w:rsid w:val="001C34D8"/>
    <w:rsid w:val="001C4058"/>
    <w:rsid w:val="001C4893"/>
    <w:rsid w:val="001C4FCC"/>
    <w:rsid w:val="001C59F4"/>
    <w:rsid w:val="001D00E8"/>
    <w:rsid w:val="001D2CAE"/>
    <w:rsid w:val="001D52F0"/>
    <w:rsid w:val="001D690C"/>
    <w:rsid w:val="001D7D7D"/>
    <w:rsid w:val="001E20BA"/>
    <w:rsid w:val="001E33B8"/>
    <w:rsid w:val="001E53AF"/>
    <w:rsid w:val="001E5BD6"/>
    <w:rsid w:val="001E76C0"/>
    <w:rsid w:val="001E7AD0"/>
    <w:rsid w:val="001E7B0D"/>
    <w:rsid w:val="001F22E7"/>
    <w:rsid w:val="001F492A"/>
    <w:rsid w:val="0020196C"/>
    <w:rsid w:val="002025CB"/>
    <w:rsid w:val="0020289F"/>
    <w:rsid w:val="0020392D"/>
    <w:rsid w:val="0020738D"/>
    <w:rsid w:val="002074DB"/>
    <w:rsid w:val="002074E9"/>
    <w:rsid w:val="0021036C"/>
    <w:rsid w:val="00210905"/>
    <w:rsid w:val="00210D51"/>
    <w:rsid w:val="00211568"/>
    <w:rsid w:val="00212144"/>
    <w:rsid w:val="00212EF9"/>
    <w:rsid w:val="00212F9D"/>
    <w:rsid w:val="00213B11"/>
    <w:rsid w:val="00214F61"/>
    <w:rsid w:val="00215CDE"/>
    <w:rsid w:val="002166C6"/>
    <w:rsid w:val="002175D1"/>
    <w:rsid w:val="00217DC5"/>
    <w:rsid w:val="00223835"/>
    <w:rsid w:val="002253D9"/>
    <w:rsid w:val="002254B6"/>
    <w:rsid w:val="0022579C"/>
    <w:rsid w:val="002257C3"/>
    <w:rsid w:val="002267CB"/>
    <w:rsid w:val="00226F91"/>
    <w:rsid w:val="00230C01"/>
    <w:rsid w:val="00231398"/>
    <w:rsid w:val="00232D34"/>
    <w:rsid w:val="00233E9F"/>
    <w:rsid w:val="00233F27"/>
    <w:rsid w:val="0023578B"/>
    <w:rsid w:val="002418B5"/>
    <w:rsid w:val="00241C5F"/>
    <w:rsid w:val="00242D34"/>
    <w:rsid w:val="00243A7D"/>
    <w:rsid w:val="00245592"/>
    <w:rsid w:val="0024704E"/>
    <w:rsid w:val="00247350"/>
    <w:rsid w:val="002503C2"/>
    <w:rsid w:val="002514AC"/>
    <w:rsid w:val="0025172C"/>
    <w:rsid w:val="00252823"/>
    <w:rsid w:val="00252BA8"/>
    <w:rsid w:val="00252EB1"/>
    <w:rsid w:val="00252F35"/>
    <w:rsid w:val="0025356B"/>
    <w:rsid w:val="00253F99"/>
    <w:rsid w:val="00253FD4"/>
    <w:rsid w:val="00254E20"/>
    <w:rsid w:val="002554DC"/>
    <w:rsid w:val="00256C08"/>
    <w:rsid w:val="0026033F"/>
    <w:rsid w:val="00262710"/>
    <w:rsid w:val="0026275B"/>
    <w:rsid w:val="00265A48"/>
    <w:rsid w:val="002663E3"/>
    <w:rsid w:val="00266A1A"/>
    <w:rsid w:val="0027092E"/>
    <w:rsid w:val="00271356"/>
    <w:rsid w:val="00272C06"/>
    <w:rsid w:val="0027327C"/>
    <w:rsid w:val="002735FD"/>
    <w:rsid w:val="00273834"/>
    <w:rsid w:val="00273A5E"/>
    <w:rsid w:val="0027498F"/>
    <w:rsid w:val="0027525B"/>
    <w:rsid w:val="002760B8"/>
    <w:rsid w:val="00276B6C"/>
    <w:rsid w:val="00276EE8"/>
    <w:rsid w:val="002772B0"/>
    <w:rsid w:val="002776C2"/>
    <w:rsid w:val="00280936"/>
    <w:rsid w:val="00280A18"/>
    <w:rsid w:val="00280C38"/>
    <w:rsid w:val="00281322"/>
    <w:rsid w:val="00283FA8"/>
    <w:rsid w:val="00284731"/>
    <w:rsid w:val="00285D78"/>
    <w:rsid w:val="002867D2"/>
    <w:rsid w:val="00286FC1"/>
    <w:rsid w:val="0028796C"/>
    <w:rsid w:val="00287B51"/>
    <w:rsid w:val="002912FB"/>
    <w:rsid w:val="0029165F"/>
    <w:rsid w:val="00291D6D"/>
    <w:rsid w:val="002920F3"/>
    <w:rsid w:val="002926F7"/>
    <w:rsid w:val="002935AC"/>
    <w:rsid w:val="002943A6"/>
    <w:rsid w:val="00294D1B"/>
    <w:rsid w:val="00296BEF"/>
    <w:rsid w:val="002A0D36"/>
    <w:rsid w:val="002A25C7"/>
    <w:rsid w:val="002A3DFC"/>
    <w:rsid w:val="002A4219"/>
    <w:rsid w:val="002A4354"/>
    <w:rsid w:val="002A57EE"/>
    <w:rsid w:val="002A61B7"/>
    <w:rsid w:val="002A6EB6"/>
    <w:rsid w:val="002B05DC"/>
    <w:rsid w:val="002B1555"/>
    <w:rsid w:val="002B1570"/>
    <w:rsid w:val="002B2056"/>
    <w:rsid w:val="002B2702"/>
    <w:rsid w:val="002B2E4E"/>
    <w:rsid w:val="002B3836"/>
    <w:rsid w:val="002B3D35"/>
    <w:rsid w:val="002B4517"/>
    <w:rsid w:val="002B543C"/>
    <w:rsid w:val="002B61C2"/>
    <w:rsid w:val="002B759F"/>
    <w:rsid w:val="002B7C34"/>
    <w:rsid w:val="002B7C8D"/>
    <w:rsid w:val="002C0556"/>
    <w:rsid w:val="002C19DF"/>
    <w:rsid w:val="002C290A"/>
    <w:rsid w:val="002C2A5F"/>
    <w:rsid w:val="002C4D27"/>
    <w:rsid w:val="002C588B"/>
    <w:rsid w:val="002C59A6"/>
    <w:rsid w:val="002C5AEC"/>
    <w:rsid w:val="002C5E5D"/>
    <w:rsid w:val="002D034E"/>
    <w:rsid w:val="002D0BF9"/>
    <w:rsid w:val="002D0D8C"/>
    <w:rsid w:val="002D2146"/>
    <w:rsid w:val="002D26B2"/>
    <w:rsid w:val="002D3C06"/>
    <w:rsid w:val="002D4142"/>
    <w:rsid w:val="002D4309"/>
    <w:rsid w:val="002D431D"/>
    <w:rsid w:val="002D5074"/>
    <w:rsid w:val="002D5880"/>
    <w:rsid w:val="002D59B5"/>
    <w:rsid w:val="002D5F09"/>
    <w:rsid w:val="002D7F37"/>
    <w:rsid w:val="002E07D4"/>
    <w:rsid w:val="002E0DB5"/>
    <w:rsid w:val="002E3233"/>
    <w:rsid w:val="002E382C"/>
    <w:rsid w:val="002E62F2"/>
    <w:rsid w:val="002E6436"/>
    <w:rsid w:val="002E6893"/>
    <w:rsid w:val="002E75B8"/>
    <w:rsid w:val="002F0D1B"/>
    <w:rsid w:val="002F1422"/>
    <w:rsid w:val="002F154B"/>
    <w:rsid w:val="002F26BC"/>
    <w:rsid w:val="002F2FE7"/>
    <w:rsid w:val="002F3224"/>
    <w:rsid w:val="002F34FD"/>
    <w:rsid w:val="002F3A30"/>
    <w:rsid w:val="002F689D"/>
    <w:rsid w:val="002F7FB3"/>
    <w:rsid w:val="00300018"/>
    <w:rsid w:val="00300358"/>
    <w:rsid w:val="00300D86"/>
    <w:rsid w:val="003013A4"/>
    <w:rsid w:val="00301A25"/>
    <w:rsid w:val="00304B61"/>
    <w:rsid w:val="0031006F"/>
    <w:rsid w:val="00310861"/>
    <w:rsid w:val="003110CE"/>
    <w:rsid w:val="00312090"/>
    <w:rsid w:val="0031362C"/>
    <w:rsid w:val="003156DA"/>
    <w:rsid w:val="00315DC7"/>
    <w:rsid w:val="00316123"/>
    <w:rsid w:val="00316EF2"/>
    <w:rsid w:val="00317A80"/>
    <w:rsid w:val="00317E50"/>
    <w:rsid w:val="00321AFD"/>
    <w:rsid w:val="0032232F"/>
    <w:rsid w:val="00322FB8"/>
    <w:rsid w:val="003230EF"/>
    <w:rsid w:val="0032370C"/>
    <w:rsid w:val="00325C14"/>
    <w:rsid w:val="0032775E"/>
    <w:rsid w:val="00327F34"/>
    <w:rsid w:val="003303F6"/>
    <w:rsid w:val="00330F00"/>
    <w:rsid w:val="00331EBA"/>
    <w:rsid w:val="00332083"/>
    <w:rsid w:val="00332C29"/>
    <w:rsid w:val="00334263"/>
    <w:rsid w:val="003350B6"/>
    <w:rsid w:val="00335CD0"/>
    <w:rsid w:val="00336D5E"/>
    <w:rsid w:val="00337A75"/>
    <w:rsid w:val="003403F1"/>
    <w:rsid w:val="00341BE1"/>
    <w:rsid w:val="00342A61"/>
    <w:rsid w:val="00344214"/>
    <w:rsid w:val="0034585D"/>
    <w:rsid w:val="00346135"/>
    <w:rsid w:val="00346505"/>
    <w:rsid w:val="00346E1F"/>
    <w:rsid w:val="00347DDD"/>
    <w:rsid w:val="003504D6"/>
    <w:rsid w:val="00351AF3"/>
    <w:rsid w:val="003523E8"/>
    <w:rsid w:val="00352CDC"/>
    <w:rsid w:val="0035368F"/>
    <w:rsid w:val="003540D6"/>
    <w:rsid w:val="00355817"/>
    <w:rsid w:val="00356EDD"/>
    <w:rsid w:val="0035728E"/>
    <w:rsid w:val="0036019B"/>
    <w:rsid w:val="00360969"/>
    <w:rsid w:val="00360FE1"/>
    <w:rsid w:val="0036275C"/>
    <w:rsid w:val="00362D17"/>
    <w:rsid w:val="00363008"/>
    <w:rsid w:val="00363B4F"/>
    <w:rsid w:val="00364754"/>
    <w:rsid w:val="00365A7F"/>
    <w:rsid w:val="0037219B"/>
    <w:rsid w:val="0037491E"/>
    <w:rsid w:val="003750A5"/>
    <w:rsid w:val="0037600A"/>
    <w:rsid w:val="00376036"/>
    <w:rsid w:val="003771BC"/>
    <w:rsid w:val="00381841"/>
    <w:rsid w:val="00381A2E"/>
    <w:rsid w:val="00381DBA"/>
    <w:rsid w:val="0038291C"/>
    <w:rsid w:val="003847A4"/>
    <w:rsid w:val="003848D2"/>
    <w:rsid w:val="00385C02"/>
    <w:rsid w:val="0038641B"/>
    <w:rsid w:val="003874F8"/>
    <w:rsid w:val="00387DD3"/>
    <w:rsid w:val="00390237"/>
    <w:rsid w:val="003942F2"/>
    <w:rsid w:val="00394D31"/>
    <w:rsid w:val="00395E84"/>
    <w:rsid w:val="0039775A"/>
    <w:rsid w:val="003A10DE"/>
    <w:rsid w:val="003A15F7"/>
    <w:rsid w:val="003A1629"/>
    <w:rsid w:val="003A1B53"/>
    <w:rsid w:val="003A1D87"/>
    <w:rsid w:val="003A4C47"/>
    <w:rsid w:val="003A618B"/>
    <w:rsid w:val="003A6D69"/>
    <w:rsid w:val="003A72E9"/>
    <w:rsid w:val="003A7BF4"/>
    <w:rsid w:val="003A7CB8"/>
    <w:rsid w:val="003A7F5A"/>
    <w:rsid w:val="003B142F"/>
    <w:rsid w:val="003B1519"/>
    <w:rsid w:val="003B47AB"/>
    <w:rsid w:val="003B4F3F"/>
    <w:rsid w:val="003B69BA"/>
    <w:rsid w:val="003B74C9"/>
    <w:rsid w:val="003C0E69"/>
    <w:rsid w:val="003C42FB"/>
    <w:rsid w:val="003C4A68"/>
    <w:rsid w:val="003C5C52"/>
    <w:rsid w:val="003C5DBD"/>
    <w:rsid w:val="003C61CD"/>
    <w:rsid w:val="003C7810"/>
    <w:rsid w:val="003D1183"/>
    <w:rsid w:val="003D23DE"/>
    <w:rsid w:val="003D44AF"/>
    <w:rsid w:val="003D5484"/>
    <w:rsid w:val="003D5799"/>
    <w:rsid w:val="003D71D8"/>
    <w:rsid w:val="003E0473"/>
    <w:rsid w:val="003E0565"/>
    <w:rsid w:val="003E0827"/>
    <w:rsid w:val="003E1283"/>
    <w:rsid w:val="003E217E"/>
    <w:rsid w:val="003E4CB2"/>
    <w:rsid w:val="003E4F19"/>
    <w:rsid w:val="003E7F3B"/>
    <w:rsid w:val="003E7F8B"/>
    <w:rsid w:val="003F13B1"/>
    <w:rsid w:val="003F2352"/>
    <w:rsid w:val="003F365B"/>
    <w:rsid w:val="003F3E31"/>
    <w:rsid w:val="003F4FAF"/>
    <w:rsid w:val="003F5BE7"/>
    <w:rsid w:val="003F68AE"/>
    <w:rsid w:val="003F704A"/>
    <w:rsid w:val="003F7C01"/>
    <w:rsid w:val="004017A1"/>
    <w:rsid w:val="00401BE3"/>
    <w:rsid w:val="00401D96"/>
    <w:rsid w:val="00401F7A"/>
    <w:rsid w:val="00401FB0"/>
    <w:rsid w:val="00403FB5"/>
    <w:rsid w:val="00405541"/>
    <w:rsid w:val="004055F0"/>
    <w:rsid w:val="0041036E"/>
    <w:rsid w:val="00411AB1"/>
    <w:rsid w:val="004127EA"/>
    <w:rsid w:val="00412F4B"/>
    <w:rsid w:val="00414FB5"/>
    <w:rsid w:val="004163E5"/>
    <w:rsid w:val="00416897"/>
    <w:rsid w:val="00416D68"/>
    <w:rsid w:val="0041741E"/>
    <w:rsid w:val="00417950"/>
    <w:rsid w:val="0042013A"/>
    <w:rsid w:val="00420175"/>
    <w:rsid w:val="004202CD"/>
    <w:rsid w:val="00420A86"/>
    <w:rsid w:val="004212D9"/>
    <w:rsid w:val="00422B71"/>
    <w:rsid w:val="0042321E"/>
    <w:rsid w:val="00426705"/>
    <w:rsid w:val="00430088"/>
    <w:rsid w:val="00430AEB"/>
    <w:rsid w:val="00431292"/>
    <w:rsid w:val="0043176F"/>
    <w:rsid w:val="004323ED"/>
    <w:rsid w:val="00433536"/>
    <w:rsid w:val="00433DD2"/>
    <w:rsid w:val="00434CCD"/>
    <w:rsid w:val="00434E8C"/>
    <w:rsid w:val="00435805"/>
    <w:rsid w:val="004362F1"/>
    <w:rsid w:val="00436DBB"/>
    <w:rsid w:val="004379CA"/>
    <w:rsid w:val="0044249E"/>
    <w:rsid w:val="00443641"/>
    <w:rsid w:val="00443A14"/>
    <w:rsid w:val="004446D6"/>
    <w:rsid w:val="00445120"/>
    <w:rsid w:val="00445B90"/>
    <w:rsid w:val="00451B3C"/>
    <w:rsid w:val="004529D4"/>
    <w:rsid w:val="004544FE"/>
    <w:rsid w:val="0045767A"/>
    <w:rsid w:val="0045797B"/>
    <w:rsid w:val="00457BE8"/>
    <w:rsid w:val="0046187F"/>
    <w:rsid w:val="004619C5"/>
    <w:rsid w:val="00461F9C"/>
    <w:rsid w:val="00462C61"/>
    <w:rsid w:val="00463263"/>
    <w:rsid w:val="00463461"/>
    <w:rsid w:val="00463A55"/>
    <w:rsid w:val="00463CB9"/>
    <w:rsid w:val="004646A7"/>
    <w:rsid w:val="00466DA7"/>
    <w:rsid w:val="004677D7"/>
    <w:rsid w:val="00471759"/>
    <w:rsid w:val="004720C4"/>
    <w:rsid w:val="00474554"/>
    <w:rsid w:val="00475572"/>
    <w:rsid w:val="00477032"/>
    <w:rsid w:val="0047718E"/>
    <w:rsid w:val="0048000F"/>
    <w:rsid w:val="0048065F"/>
    <w:rsid w:val="00481343"/>
    <w:rsid w:val="00481630"/>
    <w:rsid w:val="00481A57"/>
    <w:rsid w:val="00485911"/>
    <w:rsid w:val="0048609D"/>
    <w:rsid w:val="0048761A"/>
    <w:rsid w:val="00494978"/>
    <w:rsid w:val="00494C97"/>
    <w:rsid w:val="00494E98"/>
    <w:rsid w:val="004973FC"/>
    <w:rsid w:val="00497B9F"/>
    <w:rsid w:val="00497CE1"/>
    <w:rsid w:val="004A02E2"/>
    <w:rsid w:val="004A0A63"/>
    <w:rsid w:val="004A1775"/>
    <w:rsid w:val="004A2532"/>
    <w:rsid w:val="004A5316"/>
    <w:rsid w:val="004B06A4"/>
    <w:rsid w:val="004B0D49"/>
    <w:rsid w:val="004B1B56"/>
    <w:rsid w:val="004B245F"/>
    <w:rsid w:val="004B3A06"/>
    <w:rsid w:val="004B3B11"/>
    <w:rsid w:val="004B4327"/>
    <w:rsid w:val="004B7723"/>
    <w:rsid w:val="004C0334"/>
    <w:rsid w:val="004C1BA4"/>
    <w:rsid w:val="004C6294"/>
    <w:rsid w:val="004C6CD9"/>
    <w:rsid w:val="004C71F7"/>
    <w:rsid w:val="004C7950"/>
    <w:rsid w:val="004C7FFA"/>
    <w:rsid w:val="004D1753"/>
    <w:rsid w:val="004D1FFC"/>
    <w:rsid w:val="004D36A9"/>
    <w:rsid w:val="004D3E98"/>
    <w:rsid w:val="004D3F91"/>
    <w:rsid w:val="004D705A"/>
    <w:rsid w:val="004D72A8"/>
    <w:rsid w:val="004D731B"/>
    <w:rsid w:val="004E0E23"/>
    <w:rsid w:val="004E24FD"/>
    <w:rsid w:val="004E3A95"/>
    <w:rsid w:val="004E570A"/>
    <w:rsid w:val="004E69B4"/>
    <w:rsid w:val="004F04E7"/>
    <w:rsid w:val="004F07FC"/>
    <w:rsid w:val="004F080A"/>
    <w:rsid w:val="004F0C1E"/>
    <w:rsid w:val="004F1F71"/>
    <w:rsid w:val="004F5134"/>
    <w:rsid w:val="004F55BF"/>
    <w:rsid w:val="004F5B9D"/>
    <w:rsid w:val="004F6FF1"/>
    <w:rsid w:val="004F7294"/>
    <w:rsid w:val="005019E3"/>
    <w:rsid w:val="00502BD0"/>
    <w:rsid w:val="00502E06"/>
    <w:rsid w:val="00503154"/>
    <w:rsid w:val="00503B30"/>
    <w:rsid w:val="00503E57"/>
    <w:rsid w:val="00505951"/>
    <w:rsid w:val="005060E8"/>
    <w:rsid w:val="005067BD"/>
    <w:rsid w:val="005109E7"/>
    <w:rsid w:val="00510BFF"/>
    <w:rsid w:val="00510C83"/>
    <w:rsid w:val="00510FA1"/>
    <w:rsid w:val="00511A83"/>
    <w:rsid w:val="00512326"/>
    <w:rsid w:val="00512CB7"/>
    <w:rsid w:val="00514612"/>
    <w:rsid w:val="00514716"/>
    <w:rsid w:val="0051476E"/>
    <w:rsid w:val="0051480D"/>
    <w:rsid w:val="0051596D"/>
    <w:rsid w:val="00515A29"/>
    <w:rsid w:val="00515A85"/>
    <w:rsid w:val="00517432"/>
    <w:rsid w:val="00517827"/>
    <w:rsid w:val="00517B90"/>
    <w:rsid w:val="005208B9"/>
    <w:rsid w:val="00521178"/>
    <w:rsid w:val="00521408"/>
    <w:rsid w:val="00521C18"/>
    <w:rsid w:val="0052288E"/>
    <w:rsid w:val="005244BA"/>
    <w:rsid w:val="00525943"/>
    <w:rsid w:val="00525E50"/>
    <w:rsid w:val="0052612A"/>
    <w:rsid w:val="00526F7A"/>
    <w:rsid w:val="00527E1E"/>
    <w:rsid w:val="0053016A"/>
    <w:rsid w:val="005308B2"/>
    <w:rsid w:val="00531260"/>
    <w:rsid w:val="00532221"/>
    <w:rsid w:val="00532E1D"/>
    <w:rsid w:val="00533169"/>
    <w:rsid w:val="00533E44"/>
    <w:rsid w:val="00534B5F"/>
    <w:rsid w:val="00534DDA"/>
    <w:rsid w:val="005359D2"/>
    <w:rsid w:val="00536470"/>
    <w:rsid w:val="00536483"/>
    <w:rsid w:val="005365C3"/>
    <w:rsid w:val="00537607"/>
    <w:rsid w:val="00540BA4"/>
    <w:rsid w:val="00540BBE"/>
    <w:rsid w:val="00540CE1"/>
    <w:rsid w:val="005410F4"/>
    <w:rsid w:val="005428F7"/>
    <w:rsid w:val="00544F96"/>
    <w:rsid w:val="00545092"/>
    <w:rsid w:val="00545723"/>
    <w:rsid w:val="00546BBE"/>
    <w:rsid w:val="00546C82"/>
    <w:rsid w:val="005473B1"/>
    <w:rsid w:val="005473F2"/>
    <w:rsid w:val="0055185D"/>
    <w:rsid w:val="005525E3"/>
    <w:rsid w:val="0055381E"/>
    <w:rsid w:val="00553896"/>
    <w:rsid w:val="0055465C"/>
    <w:rsid w:val="00556F8E"/>
    <w:rsid w:val="00557C0F"/>
    <w:rsid w:val="00560361"/>
    <w:rsid w:val="005609AE"/>
    <w:rsid w:val="00560DE0"/>
    <w:rsid w:val="005632AD"/>
    <w:rsid w:val="005661B3"/>
    <w:rsid w:val="005662AA"/>
    <w:rsid w:val="00566CB4"/>
    <w:rsid w:val="005675E6"/>
    <w:rsid w:val="00567E0D"/>
    <w:rsid w:val="005712B7"/>
    <w:rsid w:val="00572793"/>
    <w:rsid w:val="00572A5C"/>
    <w:rsid w:val="0057409C"/>
    <w:rsid w:val="00575586"/>
    <w:rsid w:val="00576101"/>
    <w:rsid w:val="0057638D"/>
    <w:rsid w:val="005803A5"/>
    <w:rsid w:val="00580E21"/>
    <w:rsid w:val="00581656"/>
    <w:rsid w:val="00583108"/>
    <w:rsid w:val="00583F76"/>
    <w:rsid w:val="00584821"/>
    <w:rsid w:val="00587726"/>
    <w:rsid w:val="00587C1E"/>
    <w:rsid w:val="00590BB7"/>
    <w:rsid w:val="00591806"/>
    <w:rsid w:val="00592B6B"/>
    <w:rsid w:val="00593259"/>
    <w:rsid w:val="00594E8A"/>
    <w:rsid w:val="00595849"/>
    <w:rsid w:val="00597101"/>
    <w:rsid w:val="005A06EB"/>
    <w:rsid w:val="005A0C76"/>
    <w:rsid w:val="005A1053"/>
    <w:rsid w:val="005A189F"/>
    <w:rsid w:val="005A3106"/>
    <w:rsid w:val="005A35FF"/>
    <w:rsid w:val="005A3F73"/>
    <w:rsid w:val="005A4992"/>
    <w:rsid w:val="005A569A"/>
    <w:rsid w:val="005A7261"/>
    <w:rsid w:val="005A7669"/>
    <w:rsid w:val="005A77DF"/>
    <w:rsid w:val="005B04EC"/>
    <w:rsid w:val="005B064B"/>
    <w:rsid w:val="005B06C1"/>
    <w:rsid w:val="005B378E"/>
    <w:rsid w:val="005B37C3"/>
    <w:rsid w:val="005B4A9F"/>
    <w:rsid w:val="005B4D1C"/>
    <w:rsid w:val="005B66BB"/>
    <w:rsid w:val="005C03EB"/>
    <w:rsid w:val="005C05DB"/>
    <w:rsid w:val="005C1402"/>
    <w:rsid w:val="005C14F4"/>
    <w:rsid w:val="005C5742"/>
    <w:rsid w:val="005C5D7C"/>
    <w:rsid w:val="005C5F6F"/>
    <w:rsid w:val="005C66E2"/>
    <w:rsid w:val="005C704C"/>
    <w:rsid w:val="005D0A82"/>
    <w:rsid w:val="005D1388"/>
    <w:rsid w:val="005D203C"/>
    <w:rsid w:val="005D22CC"/>
    <w:rsid w:val="005D2F63"/>
    <w:rsid w:val="005D3559"/>
    <w:rsid w:val="005D3C3C"/>
    <w:rsid w:val="005D4B53"/>
    <w:rsid w:val="005D5439"/>
    <w:rsid w:val="005D6B4B"/>
    <w:rsid w:val="005E0140"/>
    <w:rsid w:val="005E2B1B"/>
    <w:rsid w:val="005E2B4E"/>
    <w:rsid w:val="005E6AF7"/>
    <w:rsid w:val="005E6FC2"/>
    <w:rsid w:val="005E749F"/>
    <w:rsid w:val="005F1522"/>
    <w:rsid w:val="005F179B"/>
    <w:rsid w:val="005F2514"/>
    <w:rsid w:val="005F2992"/>
    <w:rsid w:val="005F2B2E"/>
    <w:rsid w:val="005F2E98"/>
    <w:rsid w:val="005F2EC2"/>
    <w:rsid w:val="005F5B57"/>
    <w:rsid w:val="005F66CF"/>
    <w:rsid w:val="005F7299"/>
    <w:rsid w:val="005F7B1E"/>
    <w:rsid w:val="006002B6"/>
    <w:rsid w:val="00601CAB"/>
    <w:rsid w:val="006029B1"/>
    <w:rsid w:val="00602CCA"/>
    <w:rsid w:val="00604D8C"/>
    <w:rsid w:val="00606B9A"/>
    <w:rsid w:val="00607082"/>
    <w:rsid w:val="006074A7"/>
    <w:rsid w:val="00610049"/>
    <w:rsid w:val="00612643"/>
    <w:rsid w:val="00613543"/>
    <w:rsid w:val="00613615"/>
    <w:rsid w:val="00613D1F"/>
    <w:rsid w:val="00614EB7"/>
    <w:rsid w:val="0061545F"/>
    <w:rsid w:val="00616618"/>
    <w:rsid w:val="006201BE"/>
    <w:rsid w:val="00621C71"/>
    <w:rsid w:val="006223B2"/>
    <w:rsid w:val="0062412E"/>
    <w:rsid w:val="00624875"/>
    <w:rsid w:val="00625AD2"/>
    <w:rsid w:val="0062605B"/>
    <w:rsid w:val="006304F9"/>
    <w:rsid w:val="006325F7"/>
    <w:rsid w:val="00632A81"/>
    <w:rsid w:val="00633703"/>
    <w:rsid w:val="006339FB"/>
    <w:rsid w:val="00635401"/>
    <w:rsid w:val="006358C9"/>
    <w:rsid w:val="00635B8E"/>
    <w:rsid w:val="00636DDA"/>
    <w:rsid w:val="006373A1"/>
    <w:rsid w:val="006413CF"/>
    <w:rsid w:val="00643EA4"/>
    <w:rsid w:val="00644982"/>
    <w:rsid w:val="00644C86"/>
    <w:rsid w:val="00650B73"/>
    <w:rsid w:val="00650FED"/>
    <w:rsid w:val="00651E06"/>
    <w:rsid w:val="00652A49"/>
    <w:rsid w:val="00653055"/>
    <w:rsid w:val="0065321F"/>
    <w:rsid w:val="006549F9"/>
    <w:rsid w:val="006554FA"/>
    <w:rsid w:val="00657887"/>
    <w:rsid w:val="00657D25"/>
    <w:rsid w:val="00660A51"/>
    <w:rsid w:val="00660E10"/>
    <w:rsid w:val="00661F15"/>
    <w:rsid w:val="00662660"/>
    <w:rsid w:val="00663408"/>
    <w:rsid w:val="00663D7E"/>
    <w:rsid w:val="00664314"/>
    <w:rsid w:val="006669A6"/>
    <w:rsid w:val="00667128"/>
    <w:rsid w:val="0066756D"/>
    <w:rsid w:val="00670E68"/>
    <w:rsid w:val="00671E03"/>
    <w:rsid w:val="00673183"/>
    <w:rsid w:val="006735D2"/>
    <w:rsid w:val="00674041"/>
    <w:rsid w:val="0067437F"/>
    <w:rsid w:val="00674AC0"/>
    <w:rsid w:val="00677555"/>
    <w:rsid w:val="00677973"/>
    <w:rsid w:val="00680534"/>
    <w:rsid w:val="0068229C"/>
    <w:rsid w:val="006825FA"/>
    <w:rsid w:val="006840EF"/>
    <w:rsid w:val="00684156"/>
    <w:rsid w:val="00685274"/>
    <w:rsid w:val="006852EA"/>
    <w:rsid w:val="00687384"/>
    <w:rsid w:val="006916AE"/>
    <w:rsid w:val="006918FE"/>
    <w:rsid w:val="006922BB"/>
    <w:rsid w:val="00693B39"/>
    <w:rsid w:val="00693F10"/>
    <w:rsid w:val="00695DB4"/>
    <w:rsid w:val="006972D2"/>
    <w:rsid w:val="00697EC0"/>
    <w:rsid w:val="006A00E3"/>
    <w:rsid w:val="006A00FC"/>
    <w:rsid w:val="006A3E40"/>
    <w:rsid w:val="006A4308"/>
    <w:rsid w:val="006A4691"/>
    <w:rsid w:val="006A4C50"/>
    <w:rsid w:val="006A5AD1"/>
    <w:rsid w:val="006A5B83"/>
    <w:rsid w:val="006A65FA"/>
    <w:rsid w:val="006A719E"/>
    <w:rsid w:val="006A7EC7"/>
    <w:rsid w:val="006B1A3D"/>
    <w:rsid w:val="006B2259"/>
    <w:rsid w:val="006B2A43"/>
    <w:rsid w:val="006B2EBD"/>
    <w:rsid w:val="006B2EC6"/>
    <w:rsid w:val="006B3FCA"/>
    <w:rsid w:val="006B4CDD"/>
    <w:rsid w:val="006B4EF6"/>
    <w:rsid w:val="006B617D"/>
    <w:rsid w:val="006B7258"/>
    <w:rsid w:val="006C0739"/>
    <w:rsid w:val="006C1857"/>
    <w:rsid w:val="006C2E26"/>
    <w:rsid w:val="006C386D"/>
    <w:rsid w:val="006C41A6"/>
    <w:rsid w:val="006C696D"/>
    <w:rsid w:val="006C7A71"/>
    <w:rsid w:val="006D0393"/>
    <w:rsid w:val="006D0EFA"/>
    <w:rsid w:val="006D119D"/>
    <w:rsid w:val="006D3216"/>
    <w:rsid w:val="006D3C3F"/>
    <w:rsid w:val="006D4366"/>
    <w:rsid w:val="006D5249"/>
    <w:rsid w:val="006D54D1"/>
    <w:rsid w:val="006D7446"/>
    <w:rsid w:val="006D7B34"/>
    <w:rsid w:val="006E3A4C"/>
    <w:rsid w:val="006E3D5D"/>
    <w:rsid w:val="006E3D7B"/>
    <w:rsid w:val="006E4BFF"/>
    <w:rsid w:val="006E4DBB"/>
    <w:rsid w:val="006E608B"/>
    <w:rsid w:val="006F0E64"/>
    <w:rsid w:val="006F1CA9"/>
    <w:rsid w:val="006F2DB1"/>
    <w:rsid w:val="006F2F37"/>
    <w:rsid w:val="006F30DC"/>
    <w:rsid w:val="006F3D05"/>
    <w:rsid w:val="006F45E4"/>
    <w:rsid w:val="006F49A5"/>
    <w:rsid w:val="006F53E0"/>
    <w:rsid w:val="006F6E44"/>
    <w:rsid w:val="006F7152"/>
    <w:rsid w:val="00701CC3"/>
    <w:rsid w:val="007022FC"/>
    <w:rsid w:val="00702441"/>
    <w:rsid w:val="0070297B"/>
    <w:rsid w:val="00702CD6"/>
    <w:rsid w:val="00705493"/>
    <w:rsid w:val="00705883"/>
    <w:rsid w:val="00705BF9"/>
    <w:rsid w:val="00706ECD"/>
    <w:rsid w:val="00707255"/>
    <w:rsid w:val="0070783D"/>
    <w:rsid w:val="0070792E"/>
    <w:rsid w:val="00710C0F"/>
    <w:rsid w:val="00711CBF"/>
    <w:rsid w:val="00711DE8"/>
    <w:rsid w:val="00712123"/>
    <w:rsid w:val="00712190"/>
    <w:rsid w:val="007137B0"/>
    <w:rsid w:val="00714AAC"/>
    <w:rsid w:val="0071513B"/>
    <w:rsid w:val="0071518D"/>
    <w:rsid w:val="00715AFF"/>
    <w:rsid w:val="00716812"/>
    <w:rsid w:val="00721F05"/>
    <w:rsid w:val="00722BEF"/>
    <w:rsid w:val="0072483F"/>
    <w:rsid w:val="007249D6"/>
    <w:rsid w:val="007253C1"/>
    <w:rsid w:val="00727C66"/>
    <w:rsid w:val="007319F5"/>
    <w:rsid w:val="0073273F"/>
    <w:rsid w:val="00734233"/>
    <w:rsid w:val="00734298"/>
    <w:rsid w:val="00734B82"/>
    <w:rsid w:val="0073527B"/>
    <w:rsid w:val="00735FB3"/>
    <w:rsid w:val="00736AB0"/>
    <w:rsid w:val="00736C2C"/>
    <w:rsid w:val="0073735D"/>
    <w:rsid w:val="00737C04"/>
    <w:rsid w:val="00740978"/>
    <w:rsid w:val="007411CE"/>
    <w:rsid w:val="00742170"/>
    <w:rsid w:val="0074250B"/>
    <w:rsid w:val="007443E0"/>
    <w:rsid w:val="0074491C"/>
    <w:rsid w:val="00746B20"/>
    <w:rsid w:val="00746B77"/>
    <w:rsid w:val="00754026"/>
    <w:rsid w:val="007550C1"/>
    <w:rsid w:val="00755B11"/>
    <w:rsid w:val="00756E8B"/>
    <w:rsid w:val="00760D22"/>
    <w:rsid w:val="00762719"/>
    <w:rsid w:val="00762BE6"/>
    <w:rsid w:val="00763B25"/>
    <w:rsid w:val="007644CF"/>
    <w:rsid w:val="00765077"/>
    <w:rsid w:val="00766049"/>
    <w:rsid w:val="00770CF2"/>
    <w:rsid w:val="00771A20"/>
    <w:rsid w:val="00771C22"/>
    <w:rsid w:val="00771E89"/>
    <w:rsid w:val="00772F62"/>
    <w:rsid w:val="0077689E"/>
    <w:rsid w:val="00777E31"/>
    <w:rsid w:val="00777FC9"/>
    <w:rsid w:val="00780A7C"/>
    <w:rsid w:val="0078120F"/>
    <w:rsid w:val="00782862"/>
    <w:rsid w:val="00782EC6"/>
    <w:rsid w:val="00783092"/>
    <w:rsid w:val="0078344D"/>
    <w:rsid w:val="007843B1"/>
    <w:rsid w:val="007853FA"/>
    <w:rsid w:val="00785E9D"/>
    <w:rsid w:val="0078624F"/>
    <w:rsid w:val="0079050D"/>
    <w:rsid w:val="007908BD"/>
    <w:rsid w:val="007914D3"/>
    <w:rsid w:val="00791A5D"/>
    <w:rsid w:val="007922EF"/>
    <w:rsid w:val="0079487A"/>
    <w:rsid w:val="0079566C"/>
    <w:rsid w:val="00795A11"/>
    <w:rsid w:val="00795B31"/>
    <w:rsid w:val="00796853"/>
    <w:rsid w:val="007969BE"/>
    <w:rsid w:val="00797514"/>
    <w:rsid w:val="007A1CD6"/>
    <w:rsid w:val="007A2198"/>
    <w:rsid w:val="007A3599"/>
    <w:rsid w:val="007A374B"/>
    <w:rsid w:val="007A3900"/>
    <w:rsid w:val="007A3CA0"/>
    <w:rsid w:val="007A43B2"/>
    <w:rsid w:val="007A52FB"/>
    <w:rsid w:val="007A63B0"/>
    <w:rsid w:val="007B083B"/>
    <w:rsid w:val="007B167C"/>
    <w:rsid w:val="007B17B1"/>
    <w:rsid w:val="007B207A"/>
    <w:rsid w:val="007B2566"/>
    <w:rsid w:val="007B33B3"/>
    <w:rsid w:val="007B4C0B"/>
    <w:rsid w:val="007B4FB6"/>
    <w:rsid w:val="007B7549"/>
    <w:rsid w:val="007B7618"/>
    <w:rsid w:val="007B7CF3"/>
    <w:rsid w:val="007C10A9"/>
    <w:rsid w:val="007C3A8D"/>
    <w:rsid w:val="007C3C19"/>
    <w:rsid w:val="007C4360"/>
    <w:rsid w:val="007C4B60"/>
    <w:rsid w:val="007C4D7F"/>
    <w:rsid w:val="007C72B2"/>
    <w:rsid w:val="007D0904"/>
    <w:rsid w:val="007D103B"/>
    <w:rsid w:val="007D1318"/>
    <w:rsid w:val="007D1A59"/>
    <w:rsid w:val="007D243C"/>
    <w:rsid w:val="007D25CF"/>
    <w:rsid w:val="007D4B24"/>
    <w:rsid w:val="007D67BD"/>
    <w:rsid w:val="007D7B81"/>
    <w:rsid w:val="007D7CD9"/>
    <w:rsid w:val="007E1568"/>
    <w:rsid w:val="007E271D"/>
    <w:rsid w:val="007E3E7F"/>
    <w:rsid w:val="007E42D8"/>
    <w:rsid w:val="007E44B0"/>
    <w:rsid w:val="007E5203"/>
    <w:rsid w:val="007E5617"/>
    <w:rsid w:val="007E6512"/>
    <w:rsid w:val="007F1691"/>
    <w:rsid w:val="007F2582"/>
    <w:rsid w:val="007F28AD"/>
    <w:rsid w:val="007F301B"/>
    <w:rsid w:val="007F4AC4"/>
    <w:rsid w:val="007F63F5"/>
    <w:rsid w:val="007F65D1"/>
    <w:rsid w:val="008012E1"/>
    <w:rsid w:val="0080303B"/>
    <w:rsid w:val="008106AC"/>
    <w:rsid w:val="00811B05"/>
    <w:rsid w:val="00814AA6"/>
    <w:rsid w:val="00814ED6"/>
    <w:rsid w:val="00815505"/>
    <w:rsid w:val="008165EA"/>
    <w:rsid w:val="00816EBA"/>
    <w:rsid w:val="008178EA"/>
    <w:rsid w:val="00817C55"/>
    <w:rsid w:val="00820154"/>
    <w:rsid w:val="008205C5"/>
    <w:rsid w:val="00820704"/>
    <w:rsid w:val="008217D2"/>
    <w:rsid w:val="008219D4"/>
    <w:rsid w:val="008226A9"/>
    <w:rsid w:val="008229ED"/>
    <w:rsid w:val="00823109"/>
    <w:rsid w:val="00823B82"/>
    <w:rsid w:val="008246C9"/>
    <w:rsid w:val="0082595A"/>
    <w:rsid w:val="0082694D"/>
    <w:rsid w:val="00826C61"/>
    <w:rsid w:val="00827523"/>
    <w:rsid w:val="00827A00"/>
    <w:rsid w:val="00827CDD"/>
    <w:rsid w:val="00835FBD"/>
    <w:rsid w:val="00836F42"/>
    <w:rsid w:val="00841434"/>
    <w:rsid w:val="0084171A"/>
    <w:rsid w:val="0084182A"/>
    <w:rsid w:val="008418E2"/>
    <w:rsid w:val="00841A5F"/>
    <w:rsid w:val="008454D6"/>
    <w:rsid w:val="008473D7"/>
    <w:rsid w:val="008511F6"/>
    <w:rsid w:val="00852856"/>
    <w:rsid w:val="00853649"/>
    <w:rsid w:val="00854734"/>
    <w:rsid w:val="00854F3D"/>
    <w:rsid w:val="00857193"/>
    <w:rsid w:val="008571B1"/>
    <w:rsid w:val="0086132D"/>
    <w:rsid w:val="00861BF8"/>
    <w:rsid w:val="0086204D"/>
    <w:rsid w:val="00862A63"/>
    <w:rsid w:val="00863B02"/>
    <w:rsid w:val="008652CD"/>
    <w:rsid w:val="00867697"/>
    <w:rsid w:val="00870CED"/>
    <w:rsid w:val="008710B0"/>
    <w:rsid w:val="00871DF3"/>
    <w:rsid w:val="0087422D"/>
    <w:rsid w:val="0087476A"/>
    <w:rsid w:val="00875E9F"/>
    <w:rsid w:val="00876057"/>
    <w:rsid w:val="008762F8"/>
    <w:rsid w:val="00876651"/>
    <w:rsid w:val="008766C9"/>
    <w:rsid w:val="00876B0A"/>
    <w:rsid w:val="00877E68"/>
    <w:rsid w:val="00880965"/>
    <w:rsid w:val="00882263"/>
    <w:rsid w:val="0088371A"/>
    <w:rsid w:val="008849D5"/>
    <w:rsid w:val="0088524B"/>
    <w:rsid w:val="008861DB"/>
    <w:rsid w:val="00890386"/>
    <w:rsid w:val="00893AAC"/>
    <w:rsid w:val="00894A72"/>
    <w:rsid w:val="008963B6"/>
    <w:rsid w:val="0089668B"/>
    <w:rsid w:val="0089696D"/>
    <w:rsid w:val="00896E58"/>
    <w:rsid w:val="00897611"/>
    <w:rsid w:val="008977A0"/>
    <w:rsid w:val="008A0D2C"/>
    <w:rsid w:val="008A36C4"/>
    <w:rsid w:val="008A44FC"/>
    <w:rsid w:val="008A56B3"/>
    <w:rsid w:val="008B19B3"/>
    <w:rsid w:val="008B3282"/>
    <w:rsid w:val="008B4621"/>
    <w:rsid w:val="008B4D73"/>
    <w:rsid w:val="008B5BE2"/>
    <w:rsid w:val="008B6609"/>
    <w:rsid w:val="008C2049"/>
    <w:rsid w:val="008C3353"/>
    <w:rsid w:val="008C3D57"/>
    <w:rsid w:val="008C79B4"/>
    <w:rsid w:val="008D30DD"/>
    <w:rsid w:val="008D5971"/>
    <w:rsid w:val="008D5D9E"/>
    <w:rsid w:val="008D6AE5"/>
    <w:rsid w:val="008E0250"/>
    <w:rsid w:val="008E1E34"/>
    <w:rsid w:val="008E4DA3"/>
    <w:rsid w:val="008E4E76"/>
    <w:rsid w:val="008E4F13"/>
    <w:rsid w:val="008E5EBA"/>
    <w:rsid w:val="008E6F4D"/>
    <w:rsid w:val="008F00DA"/>
    <w:rsid w:val="008F2B14"/>
    <w:rsid w:val="008F2B84"/>
    <w:rsid w:val="008F3A34"/>
    <w:rsid w:val="008F5A85"/>
    <w:rsid w:val="008F7090"/>
    <w:rsid w:val="008F7DCE"/>
    <w:rsid w:val="00900E4A"/>
    <w:rsid w:val="009013C0"/>
    <w:rsid w:val="0090216A"/>
    <w:rsid w:val="009028C9"/>
    <w:rsid w:val="00904444"/>
    <w:rsid w:val="00905403"/>
    <w:rsid w:val="00906B19"/>
    <w:rsid w:val="00907B87"/>
    <w:rsid w:val="00910F40"/>
    <w:rsid w:val="00911884"/>
    <w:rsid w:val="009132DE"/>
    <w:rsid w:val="00914680"/>
    <w:rsid w:val="00914727"/>
    <w:rsid w:val="00915531"/>
    <w:rsid w:val="00916585"/>
    <w:rsid w:val="0091694D"/>
    <w:rsid w:val="009169F8"/>
    <w:rsid w:val="00917214"/>
    <w:rsid w:val="00917D08"/>
    <w:rsid w:val="00917D24"/>
    <w:rsid w:val="0092108A"/>
    <w:rsid w:val="00922AF0"/>
    <w:rsid w:val="00923E65"/>
    <w:rsid w:val="00924C65"/>
    <w:rsid w:val="00924D78"/>
    <w:rsid w:val="009269D1"/>
    <w:rsid w:val="00927C3C"/>
    <w:rsid w:val="0093276C"/>
    <w:rsid w:val="00932900"/>
    <w:rsid w:val="00932919"/>
    <w:rsid w:val="009343DE"/>
    <w:rsid w:val="009404D6"/>
    <w:rsid w:val="0094081D"/>
    <w:rsid w:val="00940F09"/>
    <w:rsid w:val="00941619"/>
    <w:rsid w:val="00941A74"/>
    <w:rsid w:val="00941DE2"/>
    <w:rsid w:val="00941F1F"/>
    <w:rsid w:val="009423BE"/>
    <w:rsid w:val="00942F29"/>
    <w:rsid w:val="009439CB"/>
    <w:rsid w:val="00943D66"/>
    <w:rsid w:val="00943FC8"/>
    <w:rsid w:val="009444B9"/>
    <w:rsid w:val="00945541"/>
    <w:rsid w:val="00946978"/>
    <w:rsid w:val="00952094"/>
    <w:rsid w:val="00953807"/>
    <w:rsid w:val="00954D88"/>
    <w:rsid w:val="00955001"/>
    <w:rsid w:val="009554FA"/>
    <w:rsid w:val="0095608C"/>
    <w:rsid w:val="00956279"/>
    <w:rsid w:val="00960FCE"/>
    <w:rsid w:val="00961670"/>
    <w:rsid w:val="00964116"/>
    <w:rsid w:val="009643EA"/>
    <w:rsid w:val="00965C9B"/>
    <w:rsid w:val="0096762C"/>
    <w:rsid w:val="00967A50"/>
    <w:rsid w:val="009725AC"/>
    <w:rsid w:val="00972E61"/>
    <w:rsid w:val="00974130"/>
    <w:rsid w:val="00974770"/>
    <w:rsid w:val="00975951"/>
    <w:rsid w:val="00976D43"/>
    <w:rsid w:val="00976D5C"/>
    <w:rsid w:val="00976D71"/>
    <w:rsid w:val="009776DA"/>
    <w:rsid w:val="0098087B"/>
    <w:rsid w:val="00982510"/>
    <w:rsid w:val="009827E7"/>
    <w:rsid w:val="00983197"/>
    <w:rsid w:val="009834D5"/>
    <w:rsid w:val="0098360B"/>
    <w:rsid w:val="0098472A"/>
    <w:rsid w:val="0098480D"/>
    <w:rsid w:val="00987150"/>
    <w:rsid w:val="009905FA"/>
    <w:rsid w:val="00990647"/>
    <w:rsid w:val="0099227E"/>
    <w:rsid w:val="009929E1"/>
    <w:rsid w:val="0099365B"/>
    <w:rsid w:val="00994988"/>
    <w:rsid w:val="00997702"/>
    <w:rsid w:val="00997DAD"/>
    <w:rsid w:val="009A163B"/>
    <w:rsid w:val="009A1737"/>
    <w:rsid w:val="009A1C80"/>
    <w:rsid w:val="009A2F07"/>
    <w:rsid w:val="009A4A67"/>
    <w:rsid w:val="009A4BD4"/>
    <w:rsid w:val="009B0BB9"/>
    <w:rsid w:val="009B10BE"/>
    <w:rsid w:val="009B1C96"/>
    <w:rsid w:val="009B22CC"/>
    <w:rsid w:val="009B42FB"/>
    <w:rsid w:val="009B5BDE"/>
    <w:rsid w:val="009B6FD8"/>
    <w:rsid w:val="009C1C85"/>
    <w:rsid w:val="009C2A95"/>
    <w:rsid w:val="009C3988"/>
    <w:rsid w:val="009C4F4B"/>
    <w:rsid w:val="009C5F09"/>
    <w:rsid w:val="009C6572"/>
    <w:rsid w:val="009C67E2"/>
    <w:rsid w:val="009C7E46"/>
    <w:rsid w:val="009D04FC"/>
    <w:rsid w:val="009D0C3D"/>
    <w:rsid w:val="009D1238"/>
    <w:rsid w:val="009D1330"/>
    <w:rsid w:val="009D1A94"/>
    <w:rsid w:val="009D276D"/>
    <w:rsid w:val="009D27B9"/>
    <w:rsid w:val="009D2AB1"/>
    <w:rsid w:val="009D3893"/>
    <w:rsid w:val="009D3F81"/>
    <w:rsid w:val="009D471A"/>
    <w:rsid w:val="009D47AD"/>
    <w:rsid w:val="009D5258"/>
    <w:rsid w:val="009D7AA1"/>
    <w:rsid w:val="009E0825"/>
    <w:rsid w:val="009E0D08"/>
    <w:rsid w:val="009E1489"/>
    <w:rsid w:val="009E4839"/>
    <w:rsid w:val="009E4AB0"/>
    <w:rsid w:val="009E53D3"/>
    <w:rsid w:val="009E5632"/>
    <w:rsid w:val="009E6241"/>
    <w:rsid w:val="009E6D86"/>
    <w:rsid w:val="009E6F1A"/>
    <w:rsid w:val="009E780B"/>
    <w:rsid w:val="009E787A"/>
    <w:rsid w:val="009F04FC"/>
    <w:rsid w:val="009F25D3"/>
    <w:rsid w:val="009F26B1"/>
    <w:rsid w:val="009F3476"/>
    <w:rsid w:val="009F3911"/>
    <w:rsid w:val="009F5A10"/>
    <w:rsid w:val="009F7AE9"/>
    <w:rsid w:val="00A014FB"/>
    <w:rsid w:val="00A0226C"/>
    <w:rsid w:val="00A02A0B"/>
    <w:rsid w:val="00A03A01"/>
    <w:rsid w:val="00A069F2"/>
    <w:rsid w:val="00A07740"/>
    <w:rsid w:val="00A103AF"/>
    <w:rsid w:val="00A111D4"/>
    <w:rsid w:val="00A1188D"/>
    <w:rsid w:val="00A13578"/>
    <w:rsid w:val="00A14C78"/>
    <w:rsid w:val="00A16BD1"/>
    <w:rsid w:val="00A218F4"/>
    <w:rsid w:val="00A22383"/>
    <w:rsid w:val="00A254BA"/>
    <w:rsid w:val="00A26E57"/>
    <w:rsid w:val="00A27814"/>
    <w:rsid w:val="00A30A18"/>
    <w:rsid w:val="00A3114E"/>
    <w:rsid w:val="00A31297"/>
    <w:rsid w:val="00A33D83"/>
    <w:rsid w:val="00A3457F"/>
    <w:rsid w:val="00A34D40"/>
    <w:rsid w:val="00A364F1"/>
    <w:rsid w:val="00A4052D"/>
    <w:rsid w:val="00A41370"/>
    <w:rsid w:val="00A41A7A"/>
    <w:rsid w:val="00A42DD3"/>
    <w:rsid w:val="00A43434"/>
    <w:rsid w:val="00A44650"/>
    <w:rsid w:val="00A45F82"/>
    <w:rsid w:val="00A4733C"/>
    <w:rsid w:val="00A475F8"/>
    <w:rsid w:val="00A503BB"/>
    <w:rsid w:val="00A5143A"/>
    <w:rsid w:val="00A515C6"/>
    <w:rsid w:val="00A518E8"/>
    <w:rsid w:val="00A519CC"/>
    <w:rsid w:val="00A51A8F"/>
    <w:rsid w:val="00A52383"/>
    <w:rsid w:val="00A53657"/>
    <w:rsid w:val="00A53EC2"/>
    <w:rsid w:val="00A557A0"/>
    <w:rsid w:val="00A55B6E"/>
    <w:rsid w:val="00A560E6"/>
    <w:rsid w:val="00A56551"/>
    <w:rsid w:val="00A568C3"/>
    <w:rsid w:val="00A56CED"/>
    <w:rsid w:val="00A6023C"/>
    <w:rsid w:val="00A61433"/>
    <w:rsid w:val="00A615A7"/>
    <w:rsid w:val="00A61D64"/>
    <w:rsid w:val="00A622E2"/>
    <w:rsid w:val="00A63113"/>
    <w:rsid w:val="00A6464C"/>
    <w:rsid w:val="00A6580C"/>
    <w:rsid w:val="00A65C79"/>
    <w:rsid w:val="00A6653A"/>
    <w:rsid w:val="00A66AB8"/>
    <w:rsid w:val="00A6723E"/>
    <w:rsid w:val="00A67FFD"/>
    <w:rsid w:val="00A71787"/>
    <w:rsid w:val="00A71C25"/>
    <w:rsid w:val="00A72CC8"/>
    <w:rsid w:val="00A7340C"/>
    <w:rsid w:val="00A734E9"/>
    <w:rsid w:val="00A74F5C"/>
    <w:rsid w:val="00A80334"/>
    <w:rsid w:val="00A8085A"/>
    <w:rsid w:val="00A80D55"/>
    <w:rsid w:val="00A81824"/>
    <w:rsid w:val="00A82057"/>
    <w:rsid w:val="00A829B9"/>
    <w:rsid w:val="00A82A8F"/>
    <w:rsid w:val="00A84C53"/>
    <w:rsid w:val="00A8573F"/>
    <w:rsid w:val="00A85B48"/>
    <w:rsid w:val="00A903BA"/>
    <w:rsid w:val="00A909E5"/>
    <w:rsid w:val="00A90CCC"/>
    <w:rsid w:val="00A91DAF"/>
    <w:rsid w:val="00A93836"/>
    <w:rsid w:val="00A93F7D"/>
    <w:rsid w:val="00A9533D"/>
    <w:rsid w:val="00A95AE5"/>
    <w:rsid w:val="00A9687F"/>
    <w:rsid w:val="00A97022"/>
    <w:rsid w:val="00A977C8"/>
    <w:rsid w:val="00A978C9"/>
    <w:rsid w:val="00A97F0F"/>
    <w:rsid w:val="00AA0CA6"/>
    <w:rsid w:val="00AA2BE0"/>
    <w:rsid w:val="00AA36BA"/>
    <w:rsid w:val="00AA418C"/>
    <w:rsid w:val="00AA4565"/>
    <w:rsid w:val="00AA4FCE"/>
    <w:rsid w:val="00AA52EB"/>
    <w:rsid w:val="00AA6A15"/>
    <w:rsid w:val="00AB0426"/>
    <w:rsid w:val="00AB5040"/>
    <w:rsid w:val="00AB67CB"/>
    <w:rsid w:val="00AB7040"/>
    <w:rsid w:val="00AB7EC3"/>
    <w:rsid w:val="00AC029A"/>
    <w:rsid w:val="00AC06B3"/>
    <w:rsid w:val="00AC1315"/>
    <w:rsid w:val="00AC2CED"/>
    <w:rsid w:val="00AC2E5A"/>
    <w:rsid w:val="00AC3755"/>
    <w:rsid w:val="00AC3881"/>
    <w:rsid w:val="00AC3A1C"/>
    <w:rsid w:val="00AC3BB5"/>
    <w:rsid w:val="00AC40FB"/>
    <w:rsid w:val="00AC5687"/>
    <w:rsid w:val="00AC72FC"/>
    <w:rsid w:val="00AC7641"/>
    <w:rsid w:val="00AD0823"/>
    <w:rsid w:val="00AD14D4"/>
    <w:rsid w:val="00AD37E6"/>
    <w:rsid w:val="00AD405C"/>
    <w:rsid w:val="00AD4290"/>
    <w:rsid w:val="00AD4BA9"/>
    <w:rsid w:val="00AD5A17"/>
    <w:rsid w:val="00AD5E7E"/>
    <w:rsid w:val="00AD65CD"/>
    <w:rsid w:val="00AD6A60"/>
    <w:rsid w:val="00AD6BAD"/>
    <w:rsid w:val="00AD6DDD"/>
    <w:rsid w:val="00AE0AAD"/>
    <w:rsid w:val="00AE0AFD"/>
    <w:rsid w:val="00AE0E0A"/>
    <w:rsid w:val="00AE15E3"/>
    <w:rsid w:val="00AE21C1"/>
    <w:rsid w:val="00AE2361"/>
    <w:rsid w:val="00AE438E"/>
    <w:rsid w:val="00AE4D04"/>
    <w:rsid w:val="00AE651B"/>
    <w:rsid w:val="00AE6DBA"/>
    <w:rsid w:val="00AE6E7A"/>
    <w:rsid w:val="00AE7BCF"/>
    <w:rsid w:val="00AF027D"/>
    <w:rsid w:val="00AF5E7B"/>
    <w:rsid w:val="00AF673E"/>
    <w:rsid w:val="00AF7A62"/>
    <w:rsid w:val="00B00DA8"/>
    <w:rsid w:val="00B00EAA"/>
    <w:rsid w:val="00B01B28"/>
    <w:rsid w:val="00B01BDA"/>
    <w:rsid w:val="00B0560F"/>
    <w:rsid w:val="00B05E7A"/>
    <w:rsid w:val="00B06C35"/>
    <w:rsid w:val="00B077E2"/>
    <w:rsid w:val="00B118F4"/>
    <w:rsid w:val="00B136DF"/>
    <w:rsid w:val="00B13EF2"/>
    <w:rsid w:val="00B156B0"/>
    <w:rsid w:val="00B160C9"/>
    <w:rsid w:val="00B175DB"/>
    <w:rsid w:val="00B17B5A"/>
    <w:rsid w:val="00B20087"/>
    <w:rsid w:val="00B20BC4"/>
    <w:rsid w:val="00B210C6"/>
    <w:rsid w:val="00B217F7"/>
    <w:rsid w:val="00B22170"/>
    <w:rsid w:val="00B24BE4"/>
    <w:rsid w:val="00B308BD"/>
    <w:rsid w:val="00B310AF"/>
    <w:rsid w:val="00B3165A"/>
    <w:rsid w:val="00B3236F"/>
    <w:rsid w:val="00B32BA0"/>
    <w:rsid w:val="00B340D5"/>
    <w:rsid w:val="00B34177"/>
    <w:rsid w:val="00B40814"/>
    <w:rsid w:val="00B40ED7"/>
    <w:rsid w:val="00B416ED"/>
    <w:rsid w:val="00B41EF1"/>
    <w:rsid w:val="00B42954"/>
    <w:rsid w:val="00B42BC4"/>
    <w:rsid w:val="00B44213"/>
    <w:rsid w:val="00B449EC"/>
    <w:rsid w:val="00B44C27"/>
    <w:rsid w:val="00B45E1C"/>
    <w:rsid w:val="00B45F97"/>
    <w:rsid w:val="00B4626A"/>
    <w:rsid w:val="00B4703F"/>
    <w:rsid w:val="00B47680"/>
    <w:rsid w:val="00B47BAF"/>
    <w:rsid w:val="00B47D05"/>
    <w:rsid w:val="00B52B54"/>
    <w:rsid w:val="00B52DC4"/>
    <w:rsid w:val="00B53F68"/>
    <w:rsid w:val="00B54589"/>
    <w:rsid w:val="00B5548E"/>
    <w:rsid w:val="00B55511"/>
    <w:rsid w:val="00B56120"/>
    <w:rsid w:val="00B56186"/>
    <w:rsid w:val="00B56325"/>
    <w:rsid w:val="00B568F9"/>
    <w:rsid w:val="00B56917"/>
    <w:rsid w:val="00B56E1F"/>
    <w:rsid w:val="00B57137"/>
    <w:rsid w:val="00B57EB3"/>
    <w:rsid w:val="00B61094"/>
    <w:rsid w:val="00B62980"/>
    <w:rsid w:val="00B65E21"/>
    <w:rsid w:val="00B70EA0"/>
    <w:rsid w:val="00B71EDA"/>
    <w:rsid w:val="00B72303"/>
    <w:rsid w:val="00B729DB"/>
    <w:rsid w:val="00B7368E"/>
    <w:rsid w:val="00B74669"/>
    <w:rsid w:val="00B75E50"/>
    <w:rsid w:val="00B766E4"/>
    <w:rsid w:val="00B777EB"/>
    <w:rsid w:val="00B77FEA"/>
    <w:rsid w:val="00B804EF"/>
    <w:rsid w:val="00B81531"/>
    <w:rsid w:val="00B81BBA"/>
    <w:rsid w:val="00B82263"/>
    <w:rsid w:val="00B83DA3"/>
    <w:rsid w:val="00B85839"/>
    <w:rsid w:val="00B85CA2"/>
    <w:rsid w:val="00B86DC3"/>
    <w:rsid w:val="00B90132"/>
    <w:rsid w:val="00B90266"/>
    <w:rsid w:val="00B92D4E"/>
    <w:rsid w:val="00B934F6"/>
    <w:rsid w:val="00B93729"/>
    <w:rsid w:val="00B94057"/>
    <w:rsid w:val="00B95ABE"/>
    <w:rsid w:val="00B96A18"/>
    <w:rsid w:val="00B96A21"/>
    <w:rsid w:val="00B96E30"/>
    <w:rsid w:val="00B971DA"/>
    <w:rsid w:val="00B979D7"/>
    <w:rsid w:val="00BA097C"/>
    <w:rsid w:val="00BA15DF"/>
    <w:rsid w:val="00BA31CC"/>
    <w:rsid w:val="00BA446E"/>
    <w:rsid w:val="00BA525D"/>
    <w:rsid w:val="00BA65C3"/>
    <w:rsid w:val="00BA73D5"/>
    <w:rsid w:val="00BA7CFC"/>
    <w:rsid w:val="00BB0440"/>
    <w:rsid w:val="00BB27C0"/>
    <w:rsid w:val="00BB29E6"/>
    <w:rsid w:val="00BB366D"/>
    <w:rsid w:val="00BB480F"/>
    <w:rsid w:val="00BB4DD0"/>
    <w:rsid w:val="00BB56A2"/>
    <w:rsid w:val="00BB5B60"/>
    <w:rsid w:val="00BB6E0A"/>
    <w:rsid w:val="00BC0DAF"/>
    <w:rsid w:val="00BC0FB7"/>
    <w:rsid w:val="00BC33E8"/>
    <w:rsid w:val="00BC3476"/>
    <w:rsid w:val="00BC3A7F"/>
    <w:rsid w:val="00BC5BE5"/>
    <w:rsid w:val="00BD04D9"/>
    <w:rsid w:val="00BD0F2A"/>
    <w:rsid w:val="00BD14B6"/>
    <w:rsid w:val="00BD6E1A"/>
    <w:rsid w:val="00BD6FCF"/>
    <w:rsid w:val="00BE0807"/>
    <w:rsid w:val="00BE0945"/>
    <w:rsid w:val="00BE149A"/>
    <w:rsid w:val="00BE16AF"/>
    <w:rsid w:val="00BE1810"/>
    <w:rsid w:val="00BE330E"/>
    <w:rsid w:val="00BE3366"/>
    <w:rsid w:val="00BE3927"/>
    <w:rsid w:val="00BE48E5"/>
    <w:rsid w:val="00BE5EB8"/>
    <w:rsid w:val="00BE6930"/>
    <w:rsid w:val="00BE6B38"/>
    <w:rsid w:val="00BF1BBD"/>
    <w:rsid w:val="00BF1C36"/>
    <w:rsid w:val="00BF38C4"/>
    <w:rsid w:val="00BF5033"/>
    <w:rsid w:val="00BF5523"/>
    <w:rsid w:val="00BF62D0"/>
    <w:rsid w:val="00BF6FA0"/>
    <w:rsid w:val="00BF7264"/>
    <w:rsid w:val="00BF77B2"/>
    <w:rsid w:val="00C002F3"/>
    <w:rsid w:val="00C00596"/>
    <w:rsid w:val="00C00F13"/>
    <w:rsid w:val="00C0176F"/>
    <w:rsid w:val="00C02592"/>
    <w:rsid w:val="00C025A0"/>
    <w:rsid w:val="00C028F8"/>
    <w:rsid w:val="00C04EEC"/>
    <w:rsid w:val="00C06D7D"/>
    <w:rsid w:val="00C10957"/>
    <w:rsid w:val="00C1224D"/>
    <w:rsid w:val="00C1291A"/>
    <w:rsid w:val="00C12A29"/>
    <w:rsid w:val="00C14FC3"/>
    <w:rsid w:val="00C174B5"/>
    <w:rsid w:val="00C17F51"/>
    <w:rsid w:val="00C17FA3"/>
    <w:rsid w:val="00C213CA"/>
    <w:rsid w:val="00C217FD"/>
    <w:rsid w:val="00C2347C"/>
    <w:rsid w:val="00C23C9B"/>
    <w:rsid w:val="00C23F76"/>
    <w:rsid w:val="00C258B5"/>
    <w:rsid w:val="00C25B2B"/>
    <w:rsid w:val="00C2636C"/>
    <w:rsid w:val="00C268A0"/>
    <w:rsid w:val="00C26AEF"/>
    <w:rsid w:val="00C274B4"/>
    <w:rsid w:val="00C27802"/>
    <w:rsid w:val="00C27A5B"/>
    <w:rsid w:val="00C3099F"/>
    <w:rsid w:val="00C3103F"/>
    <w:rsid w:val="00C324E4"/>
    <w:rsid w:val="00C32794"/>
    <w:rsid w:val="00C32CDC"/>
    <w:rsid w:val="00C33FA8"/>
    <w:rsid w:val="00C34AFC"/>
    <w:rsid w:val="00C35635"/>
    <w:rsid w:val="00C37351"/>
    <w:rsid w:val="00C40862"/>
    <w:rsid w:val="00C409CB"/>
    <w:rsid w:val="00C40FE6"/>
    <w:rsid w:val="00C41832"/>
    <w:rsid w:val="00C42B4D"/>
    <w:rsid w:val="00C430A8"/>
    <w:rsid w:val="00C44CB3"/>
    <w:rsid w:val="00C44EA2"/>
    <w:rsid w:val="00C45557"/>
    <w:rsid w:val="00C50C09"/>
    <w:rsid w:val="00C52463"/>
    <w:rsid w:val="00C5368C"/>
    <w:rsid w:val="00C55A96"/>
    <w:rsid w:val="00C57AD3"/>
    <w:rsid w:val="00C57EAA"/>
    <w:rsid w:val="00C6012E"/>
    <w:rsid w:val="00C60BAD"/>
    <w:rsid w:val="00C6156D"/>
    <w:rsid w:val="00C630AB"/>
    <w:rsid w:val="00C63FF2"/>
    <w:rsid w:val="00C64A8D"/>
    <w:rsid w:val="00C64FE6"/>
    <w:rsid w:val="00C65463"/>
    <w:rsid w:val="00C654C0"/>
    <w:rsid w:val="00C65A60"/>
    <w:rsid w:val="00C65E4F"/>
    <w:rsid w:val="00C70630"/>
    <w:rsid w:val="00C709C5"/>
    <w:rsid w:val="00C71D2D"/>
    <w:rsid w:val="00C72C52"/>
    <w:rsid w:val="00C731C7"/>
    <w:rsid w:val="00C737D2"/>
    <w:rsid w:val="00C73E92"/>
    <w:rsid w:val="00C73F6C"/>
    <w:rsid w:val="00C757FB"/>
    <w:rsid w:val="00C75A44"/>
    <w:rsid w:val="00C76015"/>
    <w:rsid w:val="00C768A2"/>
    <w:rsid w:val="00C82608"/>
    <w:rsid w:val="00C82F45"/>
    <w:rsid w:val="00C83399"/>
    <w:rsid w:val="00C844E2"/>
    <w:rsid w:val="00C84A20"/>
    <w:rsid w:val="00C86DC8"/>
    <w:rsid w:val="00C870DE"/>
    <w:rsid w:val="00C874AA"/>
    <w:rsid w:val="00C93A5D"/>
    <w:rsid w:val="00C93B96"/>
    <w:rsid w:val="00C9533F"/>
    <w:rsid w:val="00C96268"/>
    <w:rsid w:val="00C96334"/>
    <w:rsid w:val="00C9677A"/>
    <w:rsid w:val="00C97C01"/>
    <w:rsid w:val="00C97E17"/>
    <w:rsid w:val="00CA091D"/>
    <w:rsid w:val="00CA112D"/>
    <w:rsid w:val="00CA14CB"/>
    <w:rsid w:val="00CA1EF3"/>
    <w:rsid w:val="00CA44DB"/>
    <w:rsid w:val="00CA4855"/>
    <w:rsid w:val="00CA4D34"/>
    <w:rsid w:val="00CA56A6"/>
    <w:rsid w:val="00CA7662"/>
    <w:rsid w:val="00CA7888"/>
    <w:rsid w:val="00CB0DC3"/>
    <w:rsid w:val="00CB351D"/>
    <w:rsid w:val="00CB3D6A"/>
    <w:rsid w:val="00CB40C0"/>
    <w:rsid w:val="00CB5A0A"/>
    <w:rsid w:val="00CB7E79"/>
    <w:rsid w:val="00CC0DD3"/>
    <w:rsid w:val="00CC1EBA"/>
    <w:rsid w:val="00CC2FF1"/>
    <w:rsid w:val="00CC3148"/>
    <w:rsid w:val="00CC43C6"/>
    <w:rsid w:val="00CC4629"/>
    <w:rsid w:val="00CC46B6"/>
    <w:rsid w:val="00CC477E"/>
    <w:rsid w:val="00CC4EE0"/>
    <w:rsid w:val="00CC5582"/>
    <w:rsid w:val="00CC5996"/>
    <w:rsid w:val="00CC6C6D"/>
    <w:rsid w:val="00CD1BA1"/>
    <w:rsid w:val="00CD2572"/>
    <w:rsid w:val="00CD33D8"/>
    <w:rsid w:val="00CD363C"/>
    <w:rsid w:val="00CD4AEF"/>
    <w:rsid w:val="00CD5A7C"/>
    <w:rsid w:val="00CD5FEA"/>
    <w:rsid w:val="00CD6702"/>
    <w:rsid w:val="00CD6E4C"/>
    <w:rsid w:val="00CD74A8"/>
    <w:rsid w:val="00CE0311"/>
    <w:rsid w:val="00CE0CE6"/>
    <w:rsid w:val="00CE1280"/>
    <w:rsid w:val="00CE13C5"/>
    <w:rsid w:val="00CE2386"/>
    <w:rsid w:val="00CE2DBA"/>
    <w:rsid w:val="00CE3D98"/>
    <w:rsid w:val="00CE5695"/>
    <w:rsid w:val="00CE5EE3"/>
    <w:rsid w:val="00CE687A"/>
    <w:rsid w:val="00CF0189"/>
    <w:rsid w:val="00CF0DBB"/>
    <w:rsid w:val="00CF32AF"/>
    <w:rsid w:val="00CF6836"/>
    <w:rsid w:val="00CF7FF6"/>
    <w:rsid w:val="00D0022A"/>
    <w:rsid w:val="00D0086F"/>
    <w:rsid w:val="00D0091B"/>
    <w:rsid w:val="00D00F48"/>
    <w:rsid w:val="00D0111B"/>
    <w:rsid w:val="00D01BAD"/>
    <w:rsid w:val="00D02E12"/>
    <w:rsid w:val="00D03A6B"/>
    <w:rsid w:val="00D06049"/>
    <w:rsid w:val="00D06378"/>
    <w:rsid w:val="00D069B0"/>
    <w:rsid w:val="00D104E2"/>
    <w:rsid w:val="00D10D37"/>
    <w:rsid w:val="00D13531"/>
    <w:rsid w:val="00D138EF"/>
    <w:rsid w:val="00D13F50"/>
    <w:rsid w:val="00D145B8"/>
    <w:rsid w:val="00D1637C"/>
    <w:rsid w:val="00D16BFE"/>
    <w:rsid w:val="00D17C63"/>
    <w:rsid w:val="00D20483"/>
    <w:rsid w:val="00D207D9"/>
    <w:rsid w:val="00D21DC2"/>
    <w:rsid w:val="00D235A5"/>
    <w:rsid w:val="00D25BBD"/>
    <w:rsid w:val="00D272B8"/>
    <w:rsid w:val="00D273DB"/>
    <w:rsid w:val="00D27863"/>
    <w:rsid w:val="00D3068A"/>
    <w:rsid w:val="00D3151C"/>
    <w:rsid w:val="00D315CD"/>
    <w:rsid w:val="00D317EF"/>
    <w:rsid w:val="00D32B8B"/>
    <w:rsid w:val="00D35AC9"/>
    <w:rsid w:val="00D36D28"/>
    <w:rsid w:val="00D370CC"/>
    <w:rsid w:val="00D424DD"/>
    <w:rsid w:val="00D42F60"/>
    <w:rsid w:val="00D4518D"/>
    <w:rsid w:val="00D459BF"/>
    <w:rsid w:val="00D472DE"/>
    <w:rsid w:val="00D47689"/>
    <w:rsid w:val="00D50301"/>
    <w:rsid w:val="00D50978"/>
    <w:rsid w:val="00D51E28"/>
    <w:rsid w:val="00D5226F"/>
    <w:rsid w:val="00D5262F"/>
    <w:rsid w:val="00D5355C"/>
    <w:rsid w:val="00D53856"/>
    <w:rsid w:val="00D53C9C"/>
    <w:rsid w:val="00D54015"/>
    <w:rsid w:val="00D550F7"/>
    <w:rsid w:val="00D557F8"/>
    <w:rsid w:val="00D570EC"/>
    <w:rsid w:val="00D57264"/>
    <w:rsid w:val="00D574EC"/>
    <w:rsid w:val="00D57927"/>
    <w:rsid w:val="00D6096B"/>
    <w:rsid w:val="00D61238"/>
    <w:rsid w:val="00D61241"/>
    <w:rsid w:val="00D61454"/>
    <w:rsid w:val="00D62C2E"/>
    <w:rsid w:val="00D64010"/>
    <w:rsid w:val="00D64BF5"/>
    <w:rsid w:val="00D64E2C"/>
    <w:rsid w:val="00D64F35"/>
    <w:rsid w:val="00D666DA"/>
    <w:rsid w:val="00D66776"/>
    <w:rsid w:val="00D66A35"/>
    <w:rsid w:val="00D66BFF"/>
    <w:rsid w:val="00D72522"/>
    <w:rsid w:val="00D7505F"/>
    <w:rsid w:val="00D75CFD"/>
    <w:rsid w:val="00D761BE"/>
    <w:rsid w:val="00D763CD"/>
    <w:rsid w:val="00D7722B"/>
    <w:rsid w:val="00D8189A"/>
    <w:rsid w:val="00D81FAF"/>
    <w:rsid w:val="00D82692"/>
    <w:rsid w:val="00D84A68"/>
    <w:rsid w:val="00D84DBE"/>
    <w:rsid w:val="00D87904"/>
    <w:rsid w:val="00D87CE6"/>
    <w:rsid w:val="00D87D6D"/>
    <w:rsid w:val="00D90920"/>
    <w:rsid w:val="00D90A5B"/>
    <w:rsid w:val="00D90A81"/>
    <w:rsid w:val="00D90D83"/>
    <w:rsid w:val="00D92712"/>
    <w:rsid w:val="00D92D1E"/>
    <w:rsid w:val="00D93041"/>
    <w:rsid w:val="00D930E5"/>
    <w:rsid w:val="00D94434"/>
    <w:rsid w:val="00D94A13"/>
    <w:rsid w:val="00D94DA7"/>
    <w:rsid w:val="00D977F7"/>
    <w:rsid w:val="00D97C98"/>
    <w:rsid w:val="00D97E90"/>
    <w:rsid w:val="00D97F96"/>
    <w:rsid w:val="00DA25E4"/>
    <w:rsid w:val="00DA298B"/>
    <w:rsid w:val="00DA3825"/>
    <w:rsid w:val="00DA3EDA"/>
    <w:rsid w:val="00DA4C04"/>
    <w:rsid w:val="00DA4E9C"/>
    <w:rsid w:val="00DA5080"/>
    <w:rsid w:val="00DA5731"/>
    <w:rsid w:val="00DA709B"/>
    <w:rsid w:val="00DA79F9"/>
    <w:rsid w:val="00DA7C11"/>
    <w:rsid w:val="00DB20E7"/>
    <w:rsid w:val="00DB2246"/>
    <w:rsid w:val="00DB3216"/>
    <w:rsid w:val="00DB3587"/>
    <w:rsid w:val="00DB4C37"/>
    <w:rsid w:val="00DB4D46"/>
    <w:rsid w:val="00DB6906"/>
    <w:rsid w:val="00DC0B82"/>
    <w:rsid w:val="00DC18C9"/>
    <w:rsid w:val="00DC23CC"/>
    <w:rsid w:val="00DC2968"/>
    <w:rsid w:val="00DC36CE"/>
    <w:rsid w:val="00DC3838"/>
    <w:rsid w:val="00DC407D"/>
    <w:rsid w:val="00DC545F"/>
    <w:rsid w:val="00DC55FE"/>
    <w:rsid w:val="00DC5D64"/>
    <w:rsid w:val="00DC63C0"/>
    <w:rsid w:val="00DC6DD5"/>
    <w:rsid w:val="00DC6F3A"/>
    <w:rsid w:val="00DD0533"/>
    <w:rsid w:val="00DD05DF"/>
    <w:rsid w:val="00DD0C5B"/>
    <w:rsid w:val="00DD36E1"/>
    <w:rsid w:val="00DD708A"/>
    <w:rsid w:val="00DD7E7A"/>
    <w:rsid w:val="00DE09E7"/>
    <w:rsid w:val="00DE0AE6"/>
    <w:rsid w:val="00DE0D6F"/>
    <w:rsid w:val="00DE1EE5"/>
    <w:rsid w:val="00DE1F29"/>
    <w:rsid w:val="00DE218C"/>
    <w:rsid w:val="00DE3279"/>
    <w:rsid w:val="00DE4051"/>
    <w:rsid w:val="00DF02F7"/>
    <w:rsid w:val="00DF2647"/>
    <w:rsid w:val="00DF5AA2"/>
    <w:rsid w:val="00DF5CA2"/>
    <w:rsid w:val="00E00CC2"/>
    <w:rsid w:val="00E01E3C"/>
    <w:rsid w:val="00E01F1E"/>
    <w:rsid w:val="00E0249F"/>
    <w:rsid w:val="00E02EE3"/>
    <w:rsid w:val="00E032E9"/>
    <w:rsid w:val="00E043C1"/>
    <w:rsid w:val="00E0573A"/>
    <w:rsid w:val="00E05F10"/>
    <w:rsid w:val="00E07859"/>
    <w:rsid w:val="00E101EB"/>
    <w:rsid w:val="00E104FA"/>
    <w:rsid w:val="00E10FE9"/>
    <w:rsid w:val="00E10FED"/>
    <w:rsid w:val="00E1292A"/>
    <w:rsid w:val="00E12D45"/>
    <w:rsid w:val="00E1546A"/>
    <w:rsid w:val="00E17646"/>
    <w:rsid w:val="00E20795"/>
    <w:rsid w:val="00E22308"/>
    <w:rsid w:val="00E22D38"/>
    <w:rsid w:val="00E23858"/>
    <w:rsid w:val="00E23A97"/>
    <w:rsid w:val="00E23D66"/>
    <w:rsid w:val="00E24669"/>
    <w:rsid w:val="00E251C8"/>
    <w:rsid w:val="00E27529"/>
    <w:rsid w:val="00E30404"/>
    <w:rsid w:val="00E3067A"/>
    <w:rsid w:val="00E31789"/>
    <w:rsid w:val="00E32686"/>
    <w:rsid w:val="00E33072"/>
    <w:rsid w:val="00E345D9"/>
    <w:rsid w:val="00E436C3"/>
    <w:rsid w:val="00E43F47"/>
    <w:rsid w:val="00E44D6C"/>
    <w:rsid w:val="00E469E4"/>
    <w:rsid w:val="00E46C18"/>
    <w:rsid w:val="00E46C48"/>
    <w:rsid w:val="00E47182"/>
    <w:rsid w:val="00E51D87"/>
    <w:rsid w:val="00E52445"/>
    <w:rsid w:val="00E525AE"/>
    <w:rsid w:val="00E578CD"/>
    <w:rsid w:val="00E57EE9"/>
    <w:rsid w:val="00E60C0C"/>
    <w:rsid w:val="00E61583"/>
    <w:rsid w:val="00E6193E"/>
    <w:rsid w:val="00E61CD5"/>
    <w:rsid w:val="00E61D72"/>
    <w:rsid w:val="00E633CE"/>
    <w:rsid w:val="00E6514F"/>
    <w:rsid w:val="00E67B40"/>
    <w:rsid w:val="00E7040C"/>
    <w:rsid w:val="00E72CE8"/>
    <w:rsid w:val="00E734C6"/>
    <w:rsid w:val="00E7413E"/>
    <w:rsid w:val="00E761B8"/>
    <w:rsid w:val="00E77653"/>
    <w:rsid w:val="00E807CA"/>
    <w:rsid w:val="00E80B27"/>
    <w:rsid w:val="00E8170B"/>
    <w:rsid w:val="00E821C7"/>
    <w:rsid w:val="00E8234C"/>
    <w:rsid w:val="00E82CD2"/>
    <w:rsid w:val="00E839A1"/>
    <w:rsid w:val="00E83A76"/>
    <w:rsid w:val="00E83CF0"/>
    <w:rsid w:val="00E87489"/>
    <w:rsid w:val="00E906F5"/>
    <w:rsid w:val="00E90EDB"/>
    <w:rsid w:val="00E91320"/>
    <w:rsid w:val="00E91A89"/>
    <w:rsid w:val="00E92EB0"/>
    <w:rsid w:val="00E93668"/>
    <w:rsid w:val="00E93E9F"/>
    <w:rsid w:val="00E9702A"/>
    <w:rsid w:val="00EA1641"/>
    <w:rsid w:val="00EA1972"/>
    <w:rsid w:val="00EA2DED"/>
    <w:rsid w:val="00EA39D9"/>
    <w:rsid w:val="00EA3F79"/>
    <w:rsid w:val="00EA5F91"/>
    <w:rsid w:val="00EB000B"/>
    <w:rsid w:val="00EB3B3B"/>
    <w:rsid w:val="00EB3E67"/>
    <w:rsid w:val="00EB61AB"/>
    <w:rsid w:val="00EB65D3"/>
    <w:rsid w:val="00EB6770"/>
    <w:rsid w:val="00EB76E4"/>
    <w:rsid w:val="00EC147B"/>
    <w:rsid w:val="00EC153D"/>
    <w:rsid w:val="00EC215E"/>
    <w:rsid w:val="00EC262B"/>
    <w:rsid w:val="00EC3297"/>
    <w:rsid w:val="00EC3BAA"/>
    <w:rsid w:val="00EC5C08"/>
    <w:rsid w:val="00EC623F"/>
    <w:rsid w:val="00EC7764"/>
    <w:rsid w:val="00ED08F2"/>
    <w:rsid w:val="00ED1346"/>
    <w:rsid w:val="00ED391C"/>
    <w:rsid w:val="00ED4B28"/>
    <w:rsid w:val="00ED5397"/>
    <w:rsid w:val="00ED7EAA"/>
    <w:rsid w:val="00EE03E7"/>
    <w:rsid w:val="00EE1939"/>
    <w:rsid w:val="00EE1F92"/>
    <w:rsid w:val="00EE35F3"/>
    <w:rsid w:val="00EE54EB"/>
    <w:rsid w:val="00EE5758"/>
    <w:rsid w:val="00EE5ECB"/>
    <w:rsid w:val="00EE775A"/>
    <w:rsid w:val="00EF00E2"/>
    <w:rsid w:val="00EF0DAB"/>
    <w:rsid w:val="00EF190A"/>
    <w:rsid w:val="00EF5B24"/>
    <w:rsid w:val="00EF690E"/>
    <w:rsid w:val="00EF758C"/>
    <w:rsid w:val="00EF7A19"/>
    <w:rsid w:val="00EF7C03"/>
    <w:rsid w:val="00F01731"/>
    <w:rsid w:val="00F02999"/>
    <w:rsid w:val="00F03FC8"/>
    <w:rsid w:val="00F045EA"/>
    <w:rsid w:val="00F07E90"/>
    <w:rsid w:val="00F11112"/>
    <w:rsid w:val="00F11C23"/>
    <w:rsid w:val="00F12573"/>
    <w:rsid w:val="00F12598"/>
    <w:rsid w:val="00F1263F"/>
    <w:rsid w:val="00F14445"/>
    <w:rsid w:val="00F15131"/>
    <w:rsid w:val="00F16111"/>
    <w:rsid w:val="00F1714A"/>
    <w:rsid w:val="00F173B1"/>
    <w:rsid w:val="00F17411"/>
    <w:rsid w:val="00F1756B"/>
    <w:rsid w:val="00F17D93"/>
    <w:rsid w:val="00F21AAF"/>
    <w:rsid w:val="00F22161"/>
    <w:rsid w:val="00F22265"/>
    <w:rsid w:val="00F22D3B"/>
    <w:rsid w:val="00F24299"/>
    <w:rsid w:val="00F24A48"/>
    <w:rsid w:val="00F24B58"/>
    <w:rsid w:val="00F2551B"/>
    <w:rsid w:val="00F258DD"/>
    <w:rsid w:val="00F2779F"/>
    <w:rsid w:val="00F308C4"/>
    <w:rsid w:val="00F313BE"/>
    <w:rsid w:val="00F323D5"/>
    <w:rsid w:val="00F324F6"/>
    <w:rsid w:val="00F32BE6"/>
    <w:rsid w:val="00F33E07"/>
    <w:rsid w:val="00F358B4"/>
    <w:rsid w:val="00F36EEB"/>
    <w:rsid w:val="00F372EB"/>
    <w:rsid w:val="00F4222A"/>
    <w:rsid w:val="00F42261"/>
    <w:rsid w:val="00F42663"/>
    <w:rsid w:val="00F43E72"/>
    <w:rsid w:val="00F43EA1"/>
    <w:rsid w:val="00F44EA3"/>
    <w:rsid w:val="00F453C3"/>
    <w:rsid w:val="00F46AC6"/>
    <w:rsid w:val="00F46CD3"/>
    <w:rsid w:val="00F47F15"/>
    <w:rsid w:val="00F47F7F"/>
    <w:rsid w:val="00F50531"/>
    <w:rsid w:val="00F50977"/>
    <w:rsid w:val="00F51C91"/>
    <w:rsid w:val="00F5215F"/>
    <w:rsid w:val="00F53425"/>
    <w:rsid w:val="00F55098"/>
    <w:rsid w:val="00F55234"/>
    <w:rsid w:val="00F555E7"/>
    <w:rsid w:val="00F55F1D"/>
    <w:rsid w:val="00F56487"/>
    <w:rsid w:val="00F604FF"/>
    <w:rsid w:val="00F620C5"/>
    <w:rsid w:val="00F633B2"/>
    <w:rsid w:val="00F63B48"/>
    <w:rsid w:val="00F6565B"/>
    <w:rsid w:val="00F6747C"/>
    <w:rsid w:val="00F74629"/>
    <w:rsid w:val="00F75807"/>
    <w:rsid w:val="00F7665A"/>
    <w:rsid w:val="00F81770"/>
    <w:rsid w:val="00F819D5"/>
    <w:rsid w:val="00F81A78"/>
    <w:rsid w:val="00F82A04"/>
    <w:rsid w:val="00F83202"/>
    <w:rsid w:val="00F8438E"/>
    <w:rsid w:val="00F8582D"/>
    <w:rsid w:val="00F8617F"/>
    <w:rsid w:val="00F8759A"/>
    <w:rsid w:val="00F907EE"/>
    <w:rsid w:val="00F913A2"/>
    <w:rsid w:val="00F92551"/>
    <w:rsid w:val="00F94FB7"/>
    <w:rsid w:val="00F97DE4"/>
    <w:rsid w:val="00FA08B4"/>
    <w:rsid w:val="00FA0BC5"/>
    <w:rsid w:val="00FA16DA"/>
    <w:rsid w:val="00FA1E58"/>
    <w:rsid w:val="00FA309A"/>
    <w:rsid w:val="00FA3A44"/>
    <w:rsid w:val="00FA3F74"/>
    <w:rsid w:val="00FA4181"/>
    <w:rsid w:val="00FA428F"/>
    <w:rsid w:val="00FA5283"/>
    <w:rsid w:val="00FA6A80"/>
    <w:rsid w:val="00FA70CD"/>
    <w:rsid w:val="00FB1E44"/>
    <w:rsid w:val="00FB21A3"/>
    <w:rsid w:val="00FB2E33"/>
    <w:rsid w:val="00FB3B36"/>
    <w:rsid w:val="00FB4A06"/>
    <w:rsid w:val="00FB55A9"/>
    <w:rsid w:val="00FB5EA2"/>
    <w:rsid w:val="00FB6ACD"/>
    <w:rsid w:val="00FC092A"/>
    <w:rsid w:val="00FC2182"/>
    <w:rsid w:val="00FC2C28"/>
    <w:rsid w:val="00FC2CCA"/>
    <w:rsid w:val="00FC347E"/>
    <w:rsid w:val="00FC4802"/>
    <w:rsid w:val="00FC543A"/>
    <w:rsid w:val="00FC54FB"/>
    <w:rsid w:val="00FC5595"/>
    <w:rsid w:val="00FC56AA"/>
    <w:rsid w:val="00FC7C2E"/>
    <w:rsid w:val="00FD09D1"/>
    <w:rsid w:val="00FD0DBC"/>
    <w:rsid w:val="00FD2F4E"/>
    <w:rsid w:val="00FD3541"/>
    <w:rsid w:val="00FD35BD"/>
    <w:rsid w:val="00FD3A4E"/>
    <w:rsid w:val="00FD682F"/>
    <w:rsid w:val="00FD6F79"/>
    <w:rsid w:val="00FD7D4B"/>
    <w:rsid w:val="00FE08A0"/>
    <w:rsid w:val="00FE22A9"/>
    <w:rsid w:val="00FE3076"/>
    <w:rsid w:val="00FE45D9"/>
    <w:rsid w:val="00FE4DED"/>
    <w:rsid w:val="00FE5A4C"/>
    <w:rsid w:val="00FE5CA2"/>
    <w:rsid w:val="00FE63AC"/>
    <w:rsid w:val="00FE663C"/>
    <w:rsid w:val="00FE722C"/>
    <w:rsid w:val="00FF0BAC"/>
    <w:rsid w:val="00FF1CDD"/>
    <w:rsid w:val="00FF1E7D"/>
    <w:rsid w:val="00FF208E"/>
    <w:rsid w:val="00FF23CB"/>
    <w:rsid w:val="00FF3E9D"/>
    <w:rsid w:val="00FF6458"/>
    <w:rsid w:val="00FF7F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0" w:qFormat="1"/>
    <w:lsdException w:name="heading 8" w:uiPriority="0" w:qFormat="1"/>
    <w:lsdException w:name="heading 9" w:semiHidden="0" w:uiPriority="0" w:unhideWhenUsed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2919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47F15"/>
    <w:pPr>
      <w:keepNext/>
      <w:tabs>
        <w:tab w:val="left" w:pos="7371"/>
      </w:tabs>
      <w:spacing w:before="960"/>
      <w:outlineLvl w:val="0"/>
    </w:pPr>
    <w:rPr>
      <w:sz w:val="28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4B245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B245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4B245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4B245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4B245F"/>
    <w:pPr>
      <w:keepNext/>
      <w:jc w:val="center"/>
      <w:outlineLvl w:val="5"/>
    </w:pPr>
    <w:rPr>
      <w:sz w:val="28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4B245F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47F15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4B245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4B245F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4B245F"/>
    <w:rPr>
      <w:rFonts w:ascii="Times New Roman" w:hAnsi="Times New Roman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4B245F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4B245F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4B245F"/>
    <w:rPr>
      <w:rFonts w:ascii="Arial" w:hAnsi="Arial" w:cs="Times New Roman"/>
    </w:rPr>
  </w:style>
  <w:style w:type="paragraph" w:styleId="NoSpacing">
    <w:name w:val="No Spacing"/>
    <w:uiPriority w:val="99"/>
    <w:qFormat/>
    <w:rsid w:val="00932919"/>
    <w:rPr>
      <w:lang w:eastAsia="en-US"/>
    </w:rPr>
  </w:style>
  <w:style w:type="paragraph" w:customStyle="1" w:styleId="ConsNormal">
    <w:name w:val="ConsNormal"/>
    <w:uiPriority w:val="99"/>
    <w:rsid w:val="00932919"/>
    <w:pPr>
      <w:widowControl w:val="0"/>
      <w:autoSpaceDE w:val="0"/>
      <w:autoSpaceDN w:val="0"/>
      <w:adjustRightInd w:val="0"/>
      <w:ind w:firstLine="720"/>
    </w:pPr>
    <w:rPr>
      <w:rFonts w:ascii="Consultant" w:eastAsia="Times New Roman" w:hAnsi="Consultant"/>
      <w:sz w:val="20"/>
      <w:szCs w:val="20"/>
    </w:rPr>
  </w:style>
  <w:style w:type="paragraph" w:styleId="ListParagraph">
    <w:name w:val="List Paragraph"/>
    <w:basedOn w:val="Normal"/>
    <w:uiPriority w:val="99"/>
    <w:qFormat/>
    <w:rsid w:val="00932919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rsid w:val="004B245F"/>
    <w:pPr>
      <w:spacing w:line="360" w:lineRule="auto"/>
      <w:ind w:firstLine="709"/>
      <w:jc w:val="both"/>
    </w:pPr>
    <w:rPr>
      <w:rFonts w:ascii="Arial" w:hAnsi="Arial"/>
      <w:sz w:val="22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4B245F"/>
    <w:rPr>
      <w:rFonts w:ascii="Arial" w:hAnsi="Arial"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4B245F"/>
    <w:pPr>
      <w:framePr w:w="4689" w:h="574" w:hRule="exact" w:hSpace="142" w:wrap="around" w:vAnchor="page" w:hAnchor="page" w:x="2010" w:y="4753"/>
    </w:pPr>
    <w:rPr>
      <w:rFonts w:ascii="Arial" w:hAnsi="Arial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4B245F"/>
    <w:rPr>
      <w:rFonts w:ascii="Arial" w:hAnsi="Arial" w:cs="Times New Roman"/>
      <w:sz w:val="20"/>
      <w:szCs w:val="20"/>
    </w:rPr>
  </w:style>
  <w:style w:type="paragraph" w:styleId="Title">
    <w:name w:val="Title"/>
    <w:aliases w:val="Знак"/>
    <w:basedOn w:val="Normal"/>
    <w:link w:val="TitleChar"/>
    <w:uiPriority w:val="99"/>
    <w:qFormat/>
    <w:rsid w:val="004B245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itleChar">
    <w:name w:val="Title Char"/>
    <w:aliases w:val="Знак Char"/>
    <w:basedOn w:val="DefaultParagraphFont"/>
    <w:link w:val="Title"/>
    <w:uiPriority w:val="99"/>
    <w:locked/>
    <w:rsid w:val="004B245F"/>
    <w:rPr>
      <w:rFonts w:ascii="Times New Roman" w:hAnsi="Times New Roman" w:cs="Times New Roman"/>
      <w:b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4B245F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B245F"/>
    <w:rPr>
      <w:rFonts w:ascii="Tahoma" w:hAnsi="Tahoma" w:cs="Times New Roman"/>
      <w:sz w:val="16"/>
      <w:szCs w:val="16"/>
    </w:rPr>
  </w:style>
  <w:style w:type="paragraph" w:styleId="Header">
    <w:name w:val="header"/>
    <w:basedOn w:val="Normal"/>
    <w:link w:val="HeaderChar"/>
    <w:uiPriority w:val="99"/>
    <w:rsid w:val="004B245F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4B245F"/>
    <w:rPr>
      <w:rFonts w:ascii="Times New Roman" w:hAnsi="Times New Rom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4B245F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4B245F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Style7">
    <w:name w:val="Style7"/>
    <w:basedOn w:val="Normal"/>
    <w:uiPriority w:val="99"/>
    <w:rsid w:val="004B245F"/>
    <w:pPr>
      <w:widowControl w:val="0"/>
      <w:autoSpaceDE w:val="0"/>
      <w:autoSpaceDN w:val="0"/>
      <w:adjustRightInd w:val="0"/>
      <w:spacing w:line="277" w:lineRule="exact"/>
      <w:ind w:firstLine="720"/>
      <w:jc w:val="both"/>
    </w:pPr>
  </w:style>
  <w:style w:type="character" w:customStyle="1" w:styleId="FontStyle14">
    <w:name w:val="Font Style14"/>
    <w:uiPriority w:val="99"/>
    <w:rsid w:val="004B245F"/>
    <w:rPr>
      <w:rFonts w:ascii="Times New Roman" w:hAnsi="Times New Roman"/>
      <w:sz w:val="22"/>
    </w:rPr>
  </w:style>
  <w:style w:type="character" w:styleId="PageNumber">
    <w:name w:val="page number"/>
    <w:basedOn w:val="DefaultParagraphFont"/>
    <w:uiPriority w:val="99"/>
    <w:rsid w:val="004B245F"/>
    <w:rPr>
      <w:rFonts w:cs="Times New Roman"/>
    </w:rPr>
  </w:style>
  <w:style w:type="paragraph" w:customStyle="1" w:styleId="a">
    <w:name w:val="Стиль"/>
    <w:uiPriority w:val="99"/>
    <w:rsid w:val="004B245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uiPriority w:val="99"/>
    <w:rsid w:val="004B245F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2">
    <w:name w:val="Body Text Indent 2"/>
    <w:basedOn w:val="Normal"/>
    <w:link w:val="BodyTextIndent2Char"/>
    <w:uiPriority w:val="99"/>
    <w:rsid w:val="004B24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4B245F"/>
    <w:rPr>
      <w:rFonts w:ascii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rsid w:val="004B245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locked/>
    <w:rsid w:val="004B245F"/>
    <w:rPr>
      <w:rFonts w:ascii="Times New Roman" w:hAnsi="Times New Roman" w:cs="Times New Roman"/>
      <w:sz w:val="24"/>
      <w:szCs w:val="24"/>
    </w:rPr>
  </w:style>
  <w:style w:type="paragraph" w:styleId="BlockText">
    <w:name w:val="Block Text"/>
    <w:basedOn w:val="Normal"/>
    <w:uiPriority w:val="99"/>
    <w:rsid w:val="004B245F"/>
    <w:pPr>
      <w:overflowPunct w:val="0"/>
      <w:autoSpaceDE w:val="0"/>
      <w:autoSpaceDN w:val="0"/>
      <w:adjustRightInd w:val="0"/>
      <w:ind w:left="708" w:right="332"/>
      <w:jc w:val="center"/>
      <w:textAlignment w:val="baseline"/>
    </w:pPr>
    <w:rPr>
      <w:b/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rsid w:val="004B24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4B245F"/>
    <w:rPr>
      <w:rFonts w:ascii="Courier New" w:hAnsi="Courier New" w:cs="Times New Roman"/>
      <w:sz w:val="20"/>
      <w:szCs w:val="20"/>
    </w:rPr>
  </w:style>
  <w:style w:type="character" w:customStyle="1" w:styleId="rvts6">
    <w:name w:val="rvts6"/>
    <w:uiPriority w:val="99"/>
    <w:rsid w:val="004B245F"/>
  </w:style>
  <w:style w:type="character" w:styleId="Hyperlink">
    <w:name w:val="Hyperlink"/>
    <w:basedOn w:val="DefaultParagraphFont"/>
    <w:uiPriority w:val="99"/>
    <w:rsid w:val="004B245F"/>
    <w:rPr>
      <w:rFonts w:cs="Times New Roman"/>
      <w:color w:val="0000FF"/>
      <w:u w:val="single"/>
    </w:rPr>
  </w:style>
  <w:style w:type="paragraph" w:customStyle="1" w:styleId="rvps2">
    <w:name w:val="rvps2"/>
    <w:basedOn w:val="Normal"/>
    <w:uiPriority w:val="99"/>
    <w:rsid w:val="004B245F"/>
    <w:pPr>
      <w:spacing w:before="100" w:beforeAutospacing="1" w:after="100" w:afterAutospacing="1"/>
    </w:pPr>
  </w:style>
  <w:style w:type="paragraph" w:customStyle="1" w:styleId="rvps3">
    <w:name w:val="rvps3"/>
    <w:basedOn w:val="Normal"/>
    <w:uiPriority w:val="99"/>
    <w:rsid w:val="004B245F"/>
    <w:pPr>
      <w:spacing w:before="100" w:beforeAutospacing="1" w:after="100" w:afterAutospacing="1"/>
    </w:pPr>
  </w:style>
  <w:style w:type="character" w:customStyle="1" w:styleId="rvts7">
    <w:name w:val="rvts7"/>
    <w:uiPriority w:val="99"/>
    <w:rsid w:val="004B245F"/>
  </w:style>
  <w:style w:type="paragraph" w:customStyle="1" w:styleId="ConsPlusNormal">
    <w:name w:val="ConsPlusNormal"/>
    <w:uiPriority w:val="99"/>
    <w:rsid w:val="004B245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uiPriority w:val="99"/>
    <w:rsid w:val="004B245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NormalWeb">
    <w:name w:val="Normal (Web)"/>
    <w:basedOn w:val="Normal"/>
    <w:uiPriority w:val="99"/>
    <w:rsid w:val="004B245F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99"/>
    <w:qFormat/>
    <w:rsid w:val="004B245F"/>
    <w:rPr>
      <w:rFonts w:cs="Times New Roman"/>
      <w:b/>
    </w:rPr>
  </w:style>
  <w:style w:type="paragraph" w:customStyle="1" w:styleId="1">
    <w:name w:val="Абзац списка1"/>
    <w:basedOn w:val="Normal"/>
    <w:uiPriority w:val="99"/>
    <w:rsid w:val="004B245F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2">
    <w:name w:val="Абзац списка2"/>
    <w:basedOn w:val="Normal"/>
    <w:uiPriority w:val="99"/>
    <w:rsid w:val="004B245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3">
    <w:name w:val="Абзац списка3"/>
    <w:basedOn w:val="Normal"/>
    <w:uiPriority w:val="99"/>
    <w:rsid w:val="004B245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0">
    <w:name w:val="Основной текст_"/>
    <w:link w:val="10"/>
    <w:uiPriority w:val="99"/>
    <w:locked/>
    <w:rsid w:val="004B245F"/>
    <w:rPr>
      <w:sz w:val="28"/>
      <w:shd w:val="clear" w:color="auto" w:fill="FFFFFF"/>
    </w:rPr>
  </w:style>
  <w:style w:type="paragraph" w:customStyle="1" w:styleId="10">
    <w:name w:val="Основной текст1"/>
    <w:basedOn w:val="Normal"/>
    <w:link w:val="a0"/>
    <w:uiPriority w:val="99"/>
    <w:rsid w:val="004B245F"/>
    <w:pPr>
      <w:shd w:val="clear" w:color="auto" w:fill="FFFFFF"/>
      <w:spacing w:line="281" w:lineRule="exact"/>
      <w:ind w:hanging="340"/>
    </w:pPr>
    <w:rPr>
      <w:rFonts w:ascii="Calibri" w:eastAsia="Calibri" w:hAnsi="Calibri"/>
      <w:sz w:val="28"/>
      <w:szCs w:val="20"/>
    </w:rPr>
  </w:style>
  <w:style w:type="character" w:customStyle="1" w:styleId="1pt">
    <w:name w:val="Основной текст + Интервал 1 pt"/>
    <w:uiPriority w:val="99"/>
    <w:rsid w:val="004B245F"/>
    <w:rPr>
      <w:rFonts w:ascii="Times New Roman" w:hAnsi="Times New Roman"/>
      <w:spacing w:val="20"/>
      <w:sz w:val="28"/>
      <w:shd w:val="clear" w:color="auto" w:fill="FFFFFF"/>
    </w:rPr>
  </w:style>
  <w:style w:type="paragraph" w:customStyle="1" w:styleId="a1">
    <w:name w:val="Нормальный (таблица)"/>
    <w:basedOn w:val="Normal"/>
    <w:next w:val="Normal"/>
    <w:uiPriority w:val="99"/>
    <w:rsid w:val="004B245F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Style6">
    <w:name w:val="Style6"/>
    <w:basedOn w:val="Normal"/>
    <w:uiPriority w:val="99"/>
    <w:rsid w:val="004B245F"/>
    <w:pPr>
      <w:widowControl w:val="0"/>
      <w:autoSpaceDE w:val="0"/>
      <w:autoSpaceDN w:val="0"/>
      <w:adjustRightInd w:val="0"/>
      <w:spacing w:line="325" w:lineRule="exact"/>
      <w:ind w:firstLine="902"/>
      <w:jc w:val="both"/>
    </w:pPr>
  </w:style>
  <w:style w:type="character" w:customStyle="1" w:styleId="FontStyle20">
    <w:name w:val="Font Style20"/>
    <w:uiPriority w:val="99"/>
    <w:rsid w:val="004B245F"/>
    <w:rPr>
      <w:rFonts w:ascii="Times New Roman" w:hAnsi="Times New Roman"/>
      <w:sz w:val="26"/>
    </w:rPr>
  </w:style>
  <w:style w:type="paragraph" w:customStyle="1" w:styleId="msonormalcxspmiddle">
    <w:name w:val="msonormalcxspmiddle"/>
    <w:basedOn w:val="Normal"/>
    <w:uiPriority w:val="99"/>
    <w:rsid w:val="004B245F"/>
    <w:pPr>
      <w:spacing w:before="100" w:beforeAutospacing="1" w:after="100" w:afterAutospacing="1"/>
    </w:pPr>
  </w:style>
  <w:style w:type="paragraph" w:customStyle="1" w:styleId="ConsPlusNonformat">
    <w:name w:val="ConsPlusNonformat"/>
    <w:uiPriority w:val="99"/>
    <w:rsid w:val="004B245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4B245F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western">
    <w:name w:val="western"/>
    <w:basedOn w:val="Normal"/>
    <w:uiPriority w:val="99"/>
    <w:rsid w:val="004B245F"/>
    <w:pPr>
      <w:spacing w:before="100" w:beforeAutospacing="1" w:after="100" w:afterAutospacing="1"/>
      <w:jc w:val="both"/>
    </w:pPr>
    <w:rPr>
      <w:sz w:val="26"/>
      <w:szCs w:val="26"/>
    </w:rPr>
  </w:style>
  <w:style w:type="character" w:customStyle="1" w:styleId="9pt">
    <w:name w:val="Основной текст + 9 pt"/>
    <w:uiPriority w:val="99"/>
    <w:rsid w:val="004B245F"/>
    <w:rPr>
      <w:rFonts w:ascii="Calibri" w:hAnsi="Calibri"/>
      <w:color w:val="000000"/>
      <w:spacing w:val="0"/>
      <w:w w:val="100"/>
      <w:position w:val="0"/>
      <w:sz w:val="18"/>
      <w:u w:val="none"/>
      <w:shd w:val="clear" w:color="auto" w:fill="FFFFFF"/>
      <w:lang w:val="ru-RU"/>
    </w:rPr>
  </w:style>
  <w:style w:type="character" w:customStyle="1" w:styleId="a2">
    <w:name w:val="Гипертекстовая ссылка"/>
    <w:uiPriority w:val="99"/>
    <w:rsid w:val="004B245F"/>
    <w:rPr>
      <w:b/>
      <w:color w:val="008000"/>
      <w:sz w:val="20"/>
      <w:u w:val="single"/>
    </w:rPr>
  </w:style>
  <w:style w:type="character" w:customStyle="1" w:styleId="a3">
    <w:name w:val="Цветовое выделение"/>
    <w:uiPriority w:val="99"/>
    <w:rsid w:val="004B245F"/>
    <w:rPr>
      <w:b/>
      <w:color w:val="000080"/>
      <w:sz w:val="20"/>
    </w:rPr>
  </w:style>
  <w:style w:type="paragraph" w:styleId="PlainText">
    <w:name w:val="Plain Text"/>
    <w:basedOn w:val="Normal"/>
    <w:link w:val="PlainTextChar"/>
    <w:uiPriority w:val="99"/>
    <w:rsid w:val="004B245F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4B245F"/>
    <w:rPr>
      <w:rFonts w:ascii="Courier New" w:hAnsi="Courier New" w:cs="Times New Roman"/>
      <w:sz w:val="20"/>
      <w:szCs w:val="20"/>
    </w:rPr>
  </w:style>
  <w:style w:type="paragraph" w:customStyle="1" w:styleId="11">
    <w:name w:val="Без интервала1"/>
    <w:uiPriority w:val="99"/>
    <w:rsid w:val="004B245F"/>
    <w:rPr>
      <w:rFonts w:eastAsia="Times New Roman" w:cs="Calibri"/>
    </w:rPr>
  </w:style>
  <w:style w:type="character" w:customStyle="1" w:styleId="blk">
    <w:name w:val="blk"/>
    <w:uiPriority w:val="99"/>
    <w:rsid w:val="004B245F"/>
  </w:style>
  <w:style w:type="character" w:customStyle="1" w:styleId="ep">
    <w:name w:val="ep"/>
    <w:uiPriority w:val="99"/>
    <w:rsid w:val="004B245F"/>
  </w:style>
  <w:style w:type="paragraph" w:customStyle="1" w:styleId="printj">
    <w:name w:val="printj"/>
    <w:basedOn w:val="Normal"/>
    <w:uiPriority w:val="99"/>
    <w:rsid w:val="004B245F"/>
    <w:pPr>
      <w:spacing w:before="144" w:after="288"/>
      <w:jc w:val="both"/>
    </w:pPr>
  </w:style>
  <w:style w:type="paragraph" w:styleId="CommentText">
    <w:name w:val="annotation text"/>
    <w:basedOn w:val="Normal"/>
    <w:link w:val="CommentTextChar"/>
    <w:uiPriority w:val="99"/>
    <w:rsid w:val="004B245F"/>
    <w:pPr>
      <w:jc w:val="both"/>
    </w:pPr>
    <w:rPr>
      <w:rFonts w:eastAsia="Calibr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4B245F"/>
    <w:rPr>
      <w:rFonts w:ascii="Times New Roman" w:hAnsi="Times New Roman"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rsid w:val="004B245F"/>
    <w:rPr>
      <w:rFonts w:cs="Times New Roman"/>
      <w:sz w:val="16"/>
    </w:rPr>
  </w:style>
  <w:style w:type="table" w:customStyle="1" w:styleId="12">
    <w:name w:val="Сетка таблицы1"/>
    <w:uiPriority w:val="99"/>
    <w:rsid w:val="004B245F"/>
    <w:rPr>
      <w:rFonts w:eastAsia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llowedHyperlink">
    <w:name w:val="FollowedHyperlink"/>
    <w:basedOn w:val="DefaultParagraphFont"/>
    <w:uiPriority w:val="99"/>
    <w:rsid w:val="004B245F"/>
    <w:rPr>
      <w:rFonts w:cs="Times New Roman"/>
      <w:color w:val="954F72"/>
      <w:u w:val="single"/>
    </w:rPr>
  </w:style>
  <w:style w:type="character" w:customStyle="1" w:styleId="13">
    <w:name w:val="Замещающий текст1"/>
    <w:uiPriority w:val="99"/>
    <w:semiHidden/>
    <w:rsid w:val="004B245F"/>
    <w:rPr>
      <w:color w:val="808080"/>
    </w:rPr>
  </w:style>
  <w:style w:type="character" w:customStyle="1" w:styleId="CharStyle3">
    <w:name w:val="Char Style 3"/>
    <w:link w:val="Style2"/>
    <w:uiPriority w:val="99"/>
    <w:locked/>
    <w:rsid w:val="004B245F"/>
    <w:rPr>
      <w:sz w:val="26"/>
      <w:shd w:val="clear" w:color="auto" w:fill="FFFFFF"/>
    </w:rPr>
  </w:style>
  <w:style w:type="paragraph" w:customStyle="1" w:styleId="Style2">
    <w:name w:val="Style 2"/>
    <w:basedOn w:val="Normal"/>
    <w:link w:val="CharStyle3"/>
    <w:uiPriority w:val="99"/>
    <w:rsid w:val="004B245F"/>
    <w:pPr>
      <w:widowControl w:val="0"/>
      <w:shd w:val="clear" w:color="auto" w:fill="FFFFFF"/>
      <w:spacing w:after="660" w:line="360" w:lineRule="exact"/>
    </w:pPr>
    <w:rPr>
      <w:rFonts w:ascii="Calibri" w:eastAsia="Calibri" w:hAnsi="Calibri"/>
      <w:sz w:val="26"/>
      <w:szCs w:val="20"/>
    </w:rPr>
  </w:style>
  <w:style w:type="character" w:customStyle="1" w:styleId="CharStyle5">
    <w:name w:val="Char Style 5"/>
    <w:link w:val="Style4"/>
    <w:uiPriority w:val="99"/>
    <w:locked/>
    <w:rsid w:val="004B245F"/>
    <w:rPr>
      <w:b/>
      <w:sz w:val="26"/>
      <w:shd w:val="clear" w:color="auto" w:fill="FFFFFF"/>
    </w:rPr>
  </w:style>
  <w:style w:type="character" w:customStyle="1" w:styleId="CharStyle6">
    <w:name w:val="Char Style 6"/>
    <w:uiPriority w:val="99"/>
    <w:rsid w:val="004B245F"/>
    <w:rPr>
      <w:b/>
      <w:i/>
      <w:sz w:val="26"/>
      <w:u w:val="none"/>
    </w:rPr>
  </w:style>
  <w:style w:type="paragraph" w:customStyle="1" w:styleId="Style4">
    <w:name w:val="Style 4"/>
    <w:basedOn w:val="Normal"/>
    <w:link w:val="CharStyle5"/>
    <w:uiPriority w:val="99"/>
    <w:rsid w:val="004B245F"/>
    <w:pPr>
      <w:widowControl w:val="0"/>
      <w:shd w:val="clear" w:color="auto" w:fill="FFFFFF"/>
      <w:spacing w:before="660" w:line="322" w:lineRule="exact"/>
      <w:jc w:val="center"/>
    </w:pPr>
    <w:rPr>
      <w:rFonts w:ascii="Calibri" w:eastAsia="Calibri" w:hAnsi="Calibri"/>
      <w:b/>
      <w:sz w:val="26"/>
      <w:szCs w:val="20"/>
    </w:rPr>
  </w:style>
  <w:style w:type="paragraph" w:styleId="FootnoteText">
    <w:name w:val="footnote text"/>
    <w:basedOn w:val="Normal"/>
    <w:link w:val="FootnoteTextChar"/>
    <w:uiPriority w:val="99"/>
    <w:rsid w:val="004B245F"/>
    <w:pPr>
      <w:jc w:val="both"/>
    </w:pPr>
    <w:rPr>
      <w:rFonts w:eastAsia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4B245F"/>
    <w:rPr>
      <w:rFonts w:ascii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rsid w:val="004B245F"/>
    <w:rPr>
      <w:rFonts w:cs="Times New Roman"/>
      <w:vertAlign w:val="superscript"/>
    </w:rPr>
  </w:style>
  <w:style w:type="table" w:customStyle="1" w:styleId="20">
    <w:name w:val="Сетка таблицы2"/>
    <w:uiPriority w:val="99"/>
    <w:rsid w:val="004B245F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0">
    <w:name w:val="Сетка таблицы3"/>
    <w:uiPriority w:val="99"/>
    <w:rsid w:val="004B245F"/>
    <w:rPr>
      <w:rFonts w:ascii="Times New Roman" w:eastAsia="Times New Roman" w:hAnsi="Times New Roman"/>
      <w:sz w:val="28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4B24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4B245F"/>
    <w:rPr>
      <w:b/>
      <w:bCs/>
    </w:rPr>
  </w:style>
  <w:style w:type="character" w:customStyle="1" w:styleId="CharStyle21">
    <w:name w:val="Char Style 21"/>
    <w:link w:val="Style20"/>
    <w:uiPriority w:val="99"/>
    <w:locked/>
    <w:rsid w:val="004B245F"/>
    <w:rPr>
      <w:i/>
      <w:sz w:val="26"/>
      <w:shd w:val="clear" w:color="auto" w:fill="FFFFFF"/>
    </w:rPr>
  </w:style>
  <w:style w:type="paragraph" w:customStyle="1" w:styleId="Style20">
    <w:name w:val="Style 20"/>
    <w:basedOn w:val="Normal"/>
    <w:link w:val="CharStyle21"/>
    <w:uiPriority w:val="99"/>
    <w:rsid w:val="004B245F"/>
    <w:pPr>
      <w:widowControl w:val="0"/>
      <w:shd w:val="clear" w:color="auto" w:fill="FFFFFF"/>
      <w:spacing w:line="360" w:lineRule="exact"/>
      <w:jc w:val="both"/>
    </w:pPr>
    <w:rPr>
      <w:rFonts w:ascii="Calibri" w:eastAsia="Calibri" w:hAnsi="Calibri"/>
      <w:i/>
      <w:sz w:val="26"/>
      <w:szCs w:val="20"/>
    </w:rPr>
  </w:style>
  <w:style w:type="character" w:customStyle="1" w:styleId="CharStyle3Exact">
    <w:name w:val="Char Style 3 Exact"/>
    <w:uiPriority w:val="99"/>
    <w:locked/>
    <w:rsid w:val="004B245F"/>
    <w:rPr>
      <w:b/>
      <w:spacing w:val="15"/>
      <w:sz w:val="14"/>
      <w:shd w:val="clear" w:color="auto" w:fill="FFFFFF"/>
    </w:rPr>
  </w:style>
  <w:style w:type="character" w:customStyle="1" w:styleId="CharStyle8">
    <w:name w:val="Char Style 8"/>
    <w:uiPriority w:val="99"/>
    <w:locked/>
    <w:rsid w:val="004B245F"/>
    <w:rPr>
      <w:sz w:val="26"/>
      <w:shd w:val="clear" w:color="auto" w:fill="FFFFFF"/>
    </w:rPr>
  </w:style>
  <w:style w:type="character" w:customStyle="1" w:styleId="CharStyle7Exact">
    <w:name w:val="Char Style 7 Exact"/>
    <w:link w:val="Style60"/>
    <w:uiPriority w:val="99"/>
    <w:locked/>
    <w:rsid w:val="004B245F"/>
    <w:rPr>
      <w:b/>
      <w:i/>
      <w:spacing w:val="3"/>
      <w:sz w:val="23"/>
      <w:shd w:val="clear" w:color="auto" w:fill="FFFFFF"/>
    </w:rPr>
  </w:style>
  <w:style w:type="paragraph" w:customStyle="1" w:styleId="Style60">
    <w:name w:val="Style 6"/>
    <w:basedOn w:val="Normal"/>
    <w:link w:val="CharStyle7Exact"/>
    <w:uiPriority w:val="99"/>
    <w:rsid w:val="004B245F"/>
    <w:pPr>
      <w:widowControl w:val="0"/>
      <w:shd w:val="clear" w:color="auto" w:fill="FFFFFF"/>
      <w:spacing w:line="360" w:lineRule="exact"/>
    </w:pPr>
    <w:rPr>
      <w:rFonts w:ascii="Calibri" w:eastAsia="Calibri" w:hAnsi="Calibri"/>
      <w:b/>
      <w:i/>
      <w:spacing w:val="3"/>
      <w:sz w:val="23"/>
      <w:szCs w:val="20"/>
    </w:rPr>
  </w:style>
  <w:style w:type="character" w:customStyle="1" w:styleId="CharStyle10">
    <w:name w:val="Char Style 10"/>
    <w:link w:val="Style9"/>
    <w:uiPriority w:val="99"/>
    <w:locked/>
    <w:rsid w:val="004B245F"/>
    <w:rPr>
      <w:spacing w:val="10"/>
      <w:sz w:val="26"/>
      <w:shd w:val="clear" w:color="auto" w:fill="FFFFFF"/>
    </w:rPr>
  </w:style>
  <w:style w:type="paragraph" w:customStyle="1" w:styleId="Style9">
    <w:name w:val="Style 9"/>
    <w:basedOn w:val="Normal"/>
    <w:link w:val="CharStyle10"/>
    <w:uiPriority w:val="99"/>
    <w:rsid w:val="004B245F"/>
    <w:pPr>
      <w:widowControl w:val="0"/>
      <w:shd w:val="clear" w:color="auto" w:fill="FFFFFF"/>
      <w:spacing w:line="240" w:lineRule="atLeast"/>
    </w:pPr>
    <w:rPr>
      <w:rFonts w:ascii="Calibri" w:eastAsia="Calibri" w:hAnsi="Calibri"/>
      <w:spacing w:val="10"/>
      <w:sz w:val="26"/>
      <w:szCs w:val="20"/>
    </w:rPr>
  </w:style>
  <w:style w:type="character" w:customStyle="1" w:styleId="CharStyle13">
    <w:name w:val="Char Style 13"/>
    <w:link w:val="Style12"/>
    <w:uiPriority w:val="99"/>
    <w:locked/>
    <w:rsid w:val="004B245F"/>
    <w:rPr>
      <w:b/>
      <w:sz w:val="26"/>
      <w:shd w:val="clear" w:color="auto" w:fill="FFFFFF"/>
    </w:rPr>
  </w:style>
  <w:style w:type="paragraph" w:customStyle="1" w:styleId="Style12">
    <w:name w:val="Style 12"/>
    <w:basedOn w:val="Normal"/>
    <w:link w:val="CharStyle13"/>
    <w:uiPriority w:val="99"/>
    <w:rsid w:val="004B245F"/>
    <w:pPr>
      <w:widowControl w:val="0"/>
      <w:shd w:val="clear" w:color="auto" w:fill="FFFFFF"/>
      <w:spacing w:before="300" w:after="300" w:line="360" w:lineRule="exact"/>
      <w:ind w:firstLine="720"/>
      <w:outlineLvl w:val="3"/>
    </w:pPr>
    <w:rPr>
      <w:rFonts w:ascii="Calibri" w:eastAsia="Calibri" w:hAnsi="Calibri"/>
      <w:b/>
      <w:sz w:val="26"/>
      <w:szCs w:val="20"/>
    </w:rPr>
  </w:style>
  <w:style w:type="character" w:customStyle="1" w:styleId="CharStyle16">
    <w:name w:val="Char Style 16"/>
    <w:link w:val="Style15"/>
    <w:uiPriority w:val="99"/>
    <w:locked/>
    <w:rsid w:val="004B245F"/>
    <w:rPr>
      <w:b/>
      <w:shd w:val="clear" w:color="auto" w:fill="FFFFFF"/>
    </w:rPr>
  </w:style>
  <w:style w:type="paragraph" w:customStyle="1" w:styleId="Style15">
    <w:name w:val="Style 15"/>
    <w:basedOn w:val="Normal"/>
    <w:link w:val="CharStyle16"/>
    <w:uiPriority w:val="99"/>
    <w:rsid w:val="004B245F"/>
    <w:pPr>
      <w:widowControl w:val="0"/>
      <w:shd w:val="clear" w:color="auto" w:fill="FFFFFF"/>
      <w:spacing w:line="355" w:lineRule="exact"/>
    </w:pPr>
    <w:rPr>
      <w:rFonts w:ascii="Calibri" w:eastAsia="Calibri" w:hAnsi="Calibri"/>
      <w:b/>
      <w:sz w:val="20"/>
      <w:szCs w:val="20"/>
    </w:rPr>
  </w:style>
  <w:style w:type="character" w:customStyle="1" w:styleId="CharStyle18">
    <w:name w:val="Char Style 18"/>
    <w:link w:val="Style17"/>
    <w:uiPriority w:val="99"/>
    <w:locked/>
    <w:rsid w:val="004B245F"/>
    <w:rPr>
      <w:spacing w:val="10"/>
      <w:sz w:val="17"/>
      <w:shd w:val="clear" w:color="auto" w:fill="FFFFFF"/>
      <w:lang w:val="en-US"/>
    </w:rPr>
  </w:style>
  <w:style w:type="paragraph" w:customStyle="1" w:styleId="Style17">
    <w:name w:val="Style 17"/>
    <w:basedOn w:val="Normal"/>
    <w:link w:val="CharStyle18"/>
    <w:uiPriority w:val="99"/>
    <w:rsid w:val="004B245F"/>
    <w:pPr>
      <w:widowControl w:val="0"/>
      <w:shd w:val="clear" w:color="auto" w:fill="FFFFFF"/>
      <w:spacing w:line="374" w:lineRule="exact"/>
      <w:ind w:firstLine="720"/>
    </w:pPr>
    <w:rPr>
      <w:rFonts w:ascii="Calibri" w:eastAsia="Calibri" w:hAnsi="Calibri"/>
      <w:spacing w:val="10"/>
      <w:sz w:val="17"/>
      <w:szCs w:val="20"/>
      <w:lang w:val="en-US"/>
    </w:rPr>
  </w:style>
  <w:style w:type="character" w:customStyle="1" w:styleId="CharStyle25">
    <w:name w:val="Char Style 25"/>
    <w:link w:val="Style24"/>
    <w:uiPriority w:val="99"/>
    <w:locked/>
    <w:rsid w:val="004B245F"/>
    <w:rPr>
      <w:b/>
      <w:sz w:val="10"/>
      <w:shd w:val="clear" w:color="auto" w:fill="FFFFFF"/>
      <w:lang w:val="en-US"/>
    </w:rPr>
  </w:style>
  <w:style w:type="paragraph" w:customStyle="1" w:styleId="Style24">
    <w:name w:val="Style 24"/>
    <w:basedOn w:val="Normal"/>
    <w:link w:val="CharStyle25"/>
    <w:uiPriority w:val="99"/>
    <w:rsid w:val="004B245F"/>
    <w:pPr>
      <w:widowControl w:val="0"/>
      <w:shd w:val="clear" w:color="auto" w:fill="FFFFFF"/>
      <w:spacing w:after="120" w:line="240" w:lineRule="atLeast"/>
    </w:pPr>
    <w:rPr>
      <w:rFonts w:ascii="Calibri" w:eastAsia="Calibri" w:hAnsi="Calibri"/>
      <w:b/>
      <w:sz w:val="10"/>
      <w:szCs w:val="20"/>
      <w:lang w:val="en-US"/>
    </w:rPr>
  </w:style>
  <w:style w:type="character" w:customStyle="1" w:styleId="CharStyle29">
    <w:name w:val="Char Style 29"/>
    <w:link w:val="Style28"/>
    <w:uiPriority w:val="99"/>
    <w:locked/>
    <w:rsid w:val="004B245F"/>
    <w:rPr>
      <w:sz w:val="16"/>
      <w:shd w:val="clear" w:color="auto" w:fill="FFFFFF"/>
    </w:rPr>
  </w:style>
  <w:style w:type="paragraph" w:customStyle="1" w:styleId="Style28">
    <w:name w:val="Style 28"/>
    <w:basedOn w:val="Normal"/>
    <w:link w:val="CharStyle29"/>
    <w:uiPriority w:val="99"/>
    <w:rsid w:val="004B245F"/>
    <w:pPr>
      <w:widowControl w:val="0"/>
      <w:shd w:val="clear" w:color="auto" w:fill="FFFFFF"/>
      <w:spacing w:after="60" w:line="240" w:lineRule="atLeast"/>
      <w:jc w:val="both"/>
    </w:pPr>
    <w:rPr>
      <w:rFonts w:ascii="Calibri" w:eastAsia="Calibri" w:hAnsi="Calibri"/>
      <w:sz w:val="16"/>
      <w:szCs w:val="20"/>
    </w:rPr>
  </w:style>
  <w:style w:type="character" w:customStyle="1" w:styleId="CharStyle33">
    <w:name w:val="Char Style 33"/>
    <w:link w:val="Style32"/>
    <w:uiPriority w:val="99"/>
    <w:locked/>
    <w:rsid w:val="004B245F"/>
    <w:rPr>
      <w:sz w:val="19"/>
      <w:shd w:val="clear" w:color="auto" w:fill="FFFFFF"/>
      <w:lang w:val="en-US"/>
    </w:rPr>
  </w:style>
  <w:style w:type="paragraph" w:customStyle="1" w:styleId="Style32">
    <w:name w:val="Style 32"/>
    <w:basedOn w:val="Normal"/>
    <w:link w:val="CharStyle33"/>
    <w:uiPriority w:val="99"/>
    <w:rsid w:val="004B245F"/>
    <w:pPr>
      <w:widowControl w:val="0"/>
      <w:shd w:val="clear" w:color="auto" w:fill="FFFFFF"/>
      <w:spacing w:after="60" w:line="240" w:lineRule="atLeast"/>
      <w:ind w:firstLine="720"/>
      <w:jc w:val="both"/>
    </w:pPr>
    <w:rPr>
      <w:rFonts w:ascii="Calibri" w:eastAsia="Calibri" w:hAnsi="Calibri"/>
      <w:sz w:val="19"/>
      <w:szCs w:val="20"/>
      <w:lang w:val="en-US"/>
    </w:rPr>
  </w:style>
  <w:style w:type="character" w:customStyle="1" w:styleId="CharStyle37">
    <w:name w:val="Char Style 37"/>
    <w:link w:val="Style36"/>
    <w:uiPriority w:val="99"/>
    <w:locked/>
    <w:rsid w:val="004B245F"/>
    <w:rPr>
      <w:sz w:val="26"/>
      <w:shd w:val="clear" w:color="auto" w:fill="FFFFFF"/>
    </w:rPr>
  </w:style>
  <w:style w:type="paragraph" w:customStyle="1" w:styleId="Style36">
    <w:name w:val="Style 36"/>
    <w:basedOn w:val="Normal"/>
    <w:link w:val="CharStyle37"/>
    <w:uiPriority w:val="99"/>
    <w:rsid w:val="004B245F"/>
    <w:pPr>
      <w:widowControl w:val="0"/>
      <w:shd w:val="clear" w:color="auto" w:fill="FFFFFF"/>
      <w:spacing w:after="120" w:line="240" w:lineRule="atLeast"/>
      <w:ind w:firstLine="720"/>
      <w:jc w:val="both"/>
    </w:pPr>
    <w:rPr>
      <w:rFonts w:ascii="Calibri" w:eastAsia="Calibri" w:hAnsi="Calibri"/>
      <w:sz w:val="26"/>
      <w:szCs w:val="20"/>
    </w:rPr>
  </w:style>
  <w:style w:type="character" w:customStyle="1" w:styleId="CharStyle43">
    <w:name w:val="Char Style 43"/>
    <w:link w:val="Style42"/>
    <w:uiPriority w:val="99"/>
    <w:locked/>
    <w:rsid w:val="004B245F"/>
    <w:rPr>
      <w:b/>
      <w:shd w:val="clear" w:color="auto" w:fill="FFFFFF"/>
    </w:rPr>
  </w:style>
  <w:style w:type="paragraph" w:customStyle="1" w:styleId="Style42">
    <w:name w:val="Style 42"/>
    <w:basedOn w:val="Normal"/>
    <w:link w:val="CharStyle43"/>
    <w:uiPriority w:val="99"/>
    <w:rsid w:val="004B245F"/>
    <w:pPr>
      <w:widowControl w:val="0"/>
      <w:shd w:val="clear" w:color="auto" w:fill="FFFFFF"/>
      <w:spacing w:line="240" w:lineRule="atLeast"/>
      <w:ind w:firstLine="720"/>
      <w:jc w:val="both"/>
      <w:outlineLvl w:val="0"/>
    </w:pPr>
    <w:rPr>
      <w:rFonts w:ascii="Calibri" w:eastAsia="Calibri" w:hAnsi="Calibri"/>
      <w:b/>
      <w:sz w:val="20"/>
      <w:szCs w:val="20"/>
    </w:rPr>
  </w:style>
  <w:style w:type="character" w:customStyle="1" w:styleId="CharStyle46">
    <w:name w:val="Char Style 46"/>
    <w:link w:val="Style45"/>
    <w:uiPriority w:val="99"/>
    <w:locked/>
    <w:rsid w:val="004B245F"/>
    <w:rPr>
      <w:sz w:val="26"/>
      <w:shd w:val="clear" w:color="auto" w:fill="FFFFFF"/>
    </w:rPr>
  </w:style>
  <w:style w:type="paragraph" w:customStyle="1" w:styleId="Style45">
    <w:name w:val="Style 45"/>
    <w:basedOn w:val="Normal"/>
    <w:link w:val="CharStyle46"/>
    <w:uiPriority w:val="99"/>
    <w:rsid w:val="004B245F"/>
    <w:pPr>
      <w:widowControl w:val="0"/>
      <w:shd w:val="clear" w:color="auto" w:fill="FFFFFF"/>
      <w:spacing w:before="300" w:after="300" w:line="365" w:lineRule="exact"/>
      <w:ind w:firstLine="720"/>
      <w:jc w:val="both"/>
      <w:outlineLvl w:val="3"/>
    </w:pPr>
    <w:rPr>
      <w:rFonts w:ascii="Calibri" w:eastAsia="Calibri" w:hAnsi="Calibri"/>
      <w:sz w:val="26"/>
      <w:szCs w:val="20"/>
    </w:rPr>
  </w:style>
  <w:style w:type="character" w:customStyle="1" w:styleId="CharStyle52">
    <w:name w:val="Char Style 52"/>
    <w:link w:val="Style51"/>
    <w:uiPriority w:val="99"/>
    <w:locked/>
    <w:rsid w:val="004B245F"/>
    <w:rPr>
      <w:sz w:val="26"/>
      <w:shd w:val="clear" w:color="auto" w:fill="FFFFFF"/>
    </w:rPr>
  </w:style>
  <w:style w:type="paragraph" w:customStyle="1" w:styleId="Style51">
    <w:name w:val="Style 51"/>
    <w:basedOn w:val="Normal"/>
    <w:link w:val="CharStyle52"/>
    <w:uiPriority w:val="99"/>
    <w:rsid w:val="004B245F"/>
    <w:pPr>
      <w:widowControl w:val="0"/>
      <w:shd w:val="clear" w:color="auto" w:fill="FFFFFF"/>
      <w:spacing w:line="365" w:lineRule="exact"/>
      <w:ind w:firstLine="720"/>
      <w:jc w:val="both"/>
    </w:pPr>
    <w:rPr>
      <w:rFonts w:ascii="Calibri" w:eastAsia="Calibri" w:hAnsi="Calibri"/>
      <w:sz w:val="26"/>
      <w:szCs w:val="20"/>
    </w:rPr>
  </w:style>
  <w:style w:type="character" w:customStyle="1" w:styleId="CharStyle57">
    <w:name w:val="Char Style 57"/>
    <w:link w:val="Style56"/>
    <w:uiPriority w:val="99"/>
    <w:locked/>
    <w:rsid w:val="004B245F"/>
    <w:rPr>
      <w:b/>
      <w:shd w:val="clear" w:color="auto" w:fill="FFFFFF"/>
      <w:lang w:val="en-US"/>
    </w:rPr>
  </w:style>
  <w:style w:type="paragraph" w:customStyle="1" w:styleId="Style56">
    <w:name w:val="Style 56"/>
    <w:basedOn w:val="Normal"/>
    <w:link w:val="CharStyle57"/>
    <w:uiPriority w:val="99"/>
    <w:rsid w:val="004B245F"/>
    <w:pPr>
      <w:widowControl w:val="0"/>
      <w:shd w:val="clear" w:color="auto" w:fill="FFFFFF"/>
      <w:spacing w:after="60" w:line="240" w:lineRule="atLeast"/>
      <w:ind w:firstLine="720"/>
      <w:jc w:val="both"/>
      <w:outlineLvl w:val="2"/>
    </w:pPr>
    <w:rPr>
      <w:rFonts w:ascii="Calibri" w:eastAsia="Calibri" w:hAnsi="Calibri"/>
      <w:b/>
      <w:sz w:val="20"/>
      <w:szCs w:val="20"/>
      <w:lang w:val="en-US"/>
    </w:rPr>
  </w:style>
  <w:style w:type="character" w:customStyle="1" w:styleId="CharStyle62">
    <w:name w:val="Char Style 62"/>
    <w:link w:val="Style61"/>
    <w:uiPriority w:val="99"/>
    <w:locked/>
    <w:rsid w:val="004B245F"/>
    <w:rPr>
      <w:b/>
      <w:sz w:val="16"/>
      <w:shd w:val="clear" w:color="auto" w:fill="FFFFFF"/>
    </w:rPr>
  </w:style>
  <w:style w:type="paragraph" w:customStyle="1" w:styleId="Style61">
    <w:name w:val="Style 61"/>
    <w:basedOn w:val="Normal"/>
    <w:link w:val="CharStyle62"/>
    <w:uiPriority w:val="99"/>
    <w:rsid w:val="004B245F"/>
    <w:pPr>
      <w:widowControl w:val="0"/>
      <w:shd w:val="clear" w:color="auto" w:fill="FFFFFF"/>
      <w:spacing w:after="120" w:line="240" w:lineRule="atLeast"/>
      <w:ind w:firstLine="700"/>
      <w:jc w:val="both"/>
    </w:pPr>
    <w:rPr>
      <w:rFonts w:ascii="Calibri" w:eastAsia="Calibri" w:hAnsi="Calibri"/>
      <w:b/>
      <w:sz w:val="16"/>
      <w:szCs w:val="20"/>
    </w:rPr>
  </w:style>
  <w:style w:type="character" w:customStyle="1" w:styleId="CharStyle66">
    <w:name w:val="Char Style 66"/>
    <w:link w:val="Style65"/>
    <w:uiPriority w:val="99"/>
    <w:locked/>
    <w:rsid w:val="004B245F"/>
    <w:rPr>
      <w:shd w:val="clear" w:color="auto" w:fill="FFFFFF"/>
    </w:rPr>
  </w:style>
  <w:style w:type="paragraph" w:customStyle="1" w:styleId="Style65">
    <w:name w:val="Style 65"/>
    <w:basedOn w:val="Normal"/>
    <w:link w:val="CharStyle66"/>
    <w:uiPriority w:val="99"/>
    <w:rsid w:val="004B245F"/>
    <w:pPr>
      <w:widowControl w:val="0"/>
      <w:shd w:val="clear" w:color="auto" w:fill="FFFFFF"/>
      <w:spacing w:before="300" w:line="355" w:lineRule="exact"/>
      <w:ind w:firstLine="700"/>
      <w:jc w:val="both"/>
    </w:pPr>
    <w:rPr>
      <w:rFonts w:ascii="Calibri" w:eastAsia="Calibri" w:hAnsi="Calibri"/>
      <w:sz w:val="20"/>
      <w:szCs w:val="20"/>
    </w:rPr>
  </w:style>
  <w:style w:type="character" w:customStyle="1" w:styleId="CharStyle68">
    <w:name w:val="Char Style 68"/>
    <w:link w:val="Style67"/>
    <w:uiPriority w:val="99"/>
    <w:locked/>
    <w:rsid w:val="004B245F"/>
    <w:rPr>
      <w:b/>
      <w:shd w:val="clear" w:color="auto" w:fill="FFFFFF"/>
    </w:rPr>
  </w:style>
  <w:style w:type="paragraph" w:customStyle="1" w:styleId="Style67">
    <w:name w:val="Style 67"/>
    <w:basedOn w:val="Normal"/>
    <w:link w:val="CharStyle68"/>
    <w:uiPriority w:val="99"/>
    <w:rsid w:val="004B245F"/>
    <w:pPr>
      <w:widowControl w:val="0"/>
      <w:shd w:val="clear" w:color="auto" w:fill="FFFFFF"/>
      <w:spacing w:line="350" w:lineRule="exact"/>
      <w:ind w:firstLine="700"/>
      <w:jc w:val="both"/>
    </w:pPr>
    <w:rPr>
      <w:rFonts w:ascii="Calibri" w:eastAsia="Calibri" w:hAnsi="Calibri"/>
      <w:b/>
      <w:sz w:val="20"/>
      <w:szCs w:val="20"/>
    </w:rPr>
  </w:style>
  <w:style w:type="character" w:customStyle="1" w:styleId="CharStyle73">
    <w:name w:val="Char Style 73"/>
    <w:link w:val="Style72"/>
    <w:uiPriority w:val="99"/>
    <w:locked/>
    <w:rsid w:val="004B245F"/>
    <w:rPr>
      <w:b/>
      <w:sz w:val="23"/>
      <w:shd w:val="clear" w:color="auto" w:fill="FFFFFF"/>
      <w:lang w:val="en-US"/>
    </w:rPr>
  </w:style>
  <w:style w:type="paragraph" w:customStyle="1" w:styleId="Style72">
    <w:name w:val="Style 72"/>
    <w:basedOn w:val="Normal"/>
    <w:link w:val="CharStyle73"/>
    <w:uiPriority w:val="99"/>
    <w:rsid w:val="004B245F"/>
    <w:pPr>
      <w:widowControl w:val="0"/>
      <w:shd w:val="clear" w:color="auto" w:fill="FFFFFF"/>
      <w:spacing w:line="355" w:lineRule="exact"/>
      <w:ind w:firstLine="700"/>
      <w:jc w:val="both"/>
    </w:pPr>
    <w:rPr>
      <w:rFonts w:ascii="Calibri" w:eastAsia="Calibri" w:hAnsi="Calibri"/>
      <w:b/>
      <w:sz w:val="23"/>
      <w:szCs w:val="20"/>
      <w:lang w:val="en-US"/>
    </w:rPr>
  </w:style>
  <w:style w:type="character" w:customStyle="1" w:styleId="CharStyle77">
    <w:name w:val="Char Style 77"/>
    <w:link w:val="Style76"/>
    <w:uiPriority w:val="99"/>
    <w:locked/>
    <w:rsid w:val="004B245F"/>
    <w:rPr>
      <w:sz w:val="26"/>
      <w:shd w:val="clear" w:color="auto" w:fill="FFFFFF"/>
    </w:rPr>
  </w:style>
  <w:style w:type="paragraph" w:customStyle="1" w:styleId="Style76">
    <w:name w:val="Style 76"/>
    <w:basedOn w:val="Normal"/>
    <w:link w:val="CharStyle77"/>
    <w:uiPriority w:val="99"/>
    <w:rsid w:val="004B245F"/>
    <w:pPr>
      <w:widowControl w:val="0"/>
      <w:shd w:val="clear" w:color="auto" w:fill="FFFFFF"/>
      <w:spacing w:line="365" w:lineRule="exact"/>
      <w:ind w:firstLine="720"/>
      <w:jc w:val="both"/>
      <w:outlineLvl w:val="1"/>
    </w:pPr>
    <w:rPr>
      <w:rFonts w:ascii="Calibri" w:eastAsia="Calibri" w:hAnsi="Calibri"/>
      <w:sz w:val="26"/>
      <w:szCs w:val="20"/>
    </w:rPr>
  </w:style>
  <w:style w:type="character" w:customStyle="1" w:styleId="CharStyle80">
    <w:name w:val="Char Style 80"/>
    <w:link w:val="Style79"/>
    <w:uiPriority w:val="99"/>
    <w:locked/>
    <w:rsid w:val="004B245F"/>
    <w:rPr>
      <w:b/>
      <w:shd w:val="clear" w:color="auto" w:fill="FFFFFF"/>
    </w:rPr>
  </w:style>
  <w:style w:type="paragraph" w:customStyle="1" w:styleId="Style79">
    <w:name w:val="Style 79"/>
    <w:basedOn w:val="Normal"/>
    <w:link w:val="CharStyle80"/>
    <w:uiPriority w:val="99"/>
    <w:rsid w:val="004B245F"/>
    <w:pPr>
      <w:widowControl w:val="0"/>
      <w:shd w:val="clear" w:color="auto" w:fill="FFFFFF"/>
      <w:spacing w:line="355" w:lineRule="exact"/>
      <w:ind w:firstLine="700"/>
      <w:jc w:val="both"/>
    </w:pPr>
    <w:rPr>
      <w:rFonts w:ascii="Calibri" w:eastAsia="Calibri" w:hAnsi="Calibri"/>
      <w:b/>
      <w:sz w:val="20"/>
      <w:szCs w:val="20"/>
    </w:rPr>
  </w:style>
  <w:style w:type="character" w:customStyle="1" w:styleId="CharStyle84">
    <w:name w:val="Char Style 84"/>
    <w:link w:val="Style83"/>
    <w:uiPriority w:val="99"/>
    <w:locked/>
    <w:rsid w:val="004B245F"/>
    <w:rPr>
      <w:sz w:val="17"/>
      <w:shd w:val="clear" w:color="auto" w:fill="FFFFFF"/>
    </w:rPr>
  </w:style>
  <w:style w:type="paragraph" w:customStyle="1" w:styleId="Style83">
    <w:name w:val="Style 83"/>
    <w:basedOn w:val="Normal"/>
    <w:link w:val="CharStyle84"/>
    <w:uiPriority w:val="99"/>
    <w:rsid w:val="004B245F"/>
    <w:pPr>
      <w:widowControl w:val="0"/>
      <w:shd w:val="clear" w:color="auto" w:fill="FFFFFF"/>
      <w:spacing w:after="120" w:line="240" w:lineRule="atLeast"/>
      <w:ind w:firstLine="720"/>
      <w:jc w:val="both"/>
    </w:pPr>
    <w:rPr>
      <w:rFonts w:ascii="Calibri" w:eastAsia="Calibri" w:hAnsi="Calibri"/>
      <w:sz w:val="17"/>
      <w:szCs w:val="20"/>
    </w:rPr>
  </w:style>
  <w:style w:type="character" w:customStyle="1" w:styleId="CharStyle86">
    <w:name w:val="Char Style 86"/>
    <w:link w:val="Style85"/>
    <w:uiPriority w:val="99"/>
    <w:locked/>
    <w:rsid w:val="004B245F"/>
    <w:rPr>
      <w:b/>
      <w:sz w:val="17"/>
      <w:shd w:val="clear" w:color="auto" w:fill="FFFFFF"/>
    </w:rPr>
  </w:style>
  <w:style w:type="paragraph" w:customStyle="1" w:styleId="Style85">
    <w:name w:val="Style 85"/>
    <w:basedOn w:val="Normal"/>
    <w:link w:val="CharStyle86"/>
    <w:uiPriority w:val="99"/>
    <w:rsid w:val="004B245F"/>
    <w:pPr>
      <w:widowControl w:val="0"/>
      <w:shd w:val="clear" w:color="auto" w:fill="FFFFFF"/>
      <w:spacing w:line="389" w:lineRule="exact"/>
    </w:pPr>
    <w:rPr>
      <w:rFonts w:ascii="Calibri" w:eastAsia="Calibri" w:hAnsi="Calibri"/>
      <w:b/>
      <w:sz w:val="17"/>
      <w:szCs w:val="20"/>
    </w:rPr>
  </w:style>
  <w:style w:type="character" w:customStyle="1" w:styleId="CharStyle91">
    <w:name w:val="Char Style 91"/>
    <w:link w:val="Style90"/>
    <w:uiPriority w:val="99"/>
    <w:locked/>
    <w:rsid w:val="004B245F"/>
    <w:rPr>
      <w:b/>
      <w:sz w:val="11"/>
      <w:shd w:val="clear" w:color="auto" w:fill="FFFFFF"/>
    </w:rPr>
  </w:style>
  <w:style w:type="paragraph" w:customStyle="1" w:styleId="Style90">
    <w:name w:val="Style 90"/>
    <w:basedOn w:val="Normal"/>
    <w:link w:val="CharStyle91"/>
    <w:uiPriority w:val="99"/>
    <w:rsid w:val="004B245F"/>
    <w:pPr>
      <w:widowControl w:val="0"/>
      <w:shd w:val="clear" w:color="auto" w:fill="FFFFFF"/>
      <w:spacing w:after="120" w:line="240" w:lineRule="atLeast"/>
    </w:pPr>
    <w:rPr>
      <w:rFonts w:ascii="Calibri" w:eastAsia="Calibri" w:hAnsi="Calibri"/>
      <w:b/>
      <w:sz w:val="11"/>
      <w:szCs w:val="20"/>
    </w:rPr>
  </w:style>
  <w:style w:type="character" w:customStyle="1" w:styleId="CharStyle95">
    <w:name w:val="Char Style 95"/>
    <w:link w:val="Style94"/>
    <w:uiPriority w:val="99"/>
    <w:locked/>
    <w:rsid w:val="004B245F"/>
    <w:rPr>
      <w:b/>
      <w:sz w:val="9"/>
      <w:shd w:val="clear" w:color="auto" w:fill="FFFFFF"/>
    </w:rPr>
  </w:style>
  <w:style w:type="paragraph" w:customStyle="1" w:styleId="Style94">
    <w:name w:val="Style 94"/>
    <w:basedOn w:val="Normal"/>
    <w:link w:val="CharStyle95"/>
    <w:uiPriority w:val="99"/>
    <w:rsid w:val="004B245F"/>
    <w:pPr>
      <w:widowControl w:val="0"/>
      <w:shd w:val="clear" w:color="auto" w:fill="FFFFFF"/>
      <w:spacing w:before="300" w:line="240" w:lineRule="atLeast"/>
    </w:pPr>
    <w:rPr>
      <w:rFonts w:ascii="Calibri" w:eastAsia="Calibri" w:hAnsi="Calibri"/>
      <w:b/>
      <w:sz w:val="9"/>
      <w:szCs w:val="20"/>
    </w:rPr>
  </w:style>
  <w:style w:type="character" w:customStyle="1" w:styleId="CharStyle102">
    <w:name w:val="Char Style 102"/>
    <w:link w:val="Style101"/>
    <w:uiPriority w:val="99"/>
    <w:locked/>
    <w:rsid w:val="004B245F"/>
    <w:rPr>
      <w:shd w:val="clear" w:color="auto" w:fill="FFFFFF"/>
    </w:rPr>
  </w:style>
  <w:style w:type="paragraph" w:customStyle="1" w:styleId="Style101">
    <w:name w:val="Style 101"/>
    <w:basedOn w:val="Normal"/>
    <w:link w:val="CharStyle102"/>
    <w:uiPriority w:val="99"/>
    <w:rsid w:val="004B245F"/>
    <w:pPr>
      <w:widowControl w:val="0"/>
      <w:shd w:val="clear" w:color="auto" w:fill="FFFFFF"/>
      <w:spacing w:after="120" w:line="240" w:lineRule="atLeast"/>
      <w:ind w:firstLine="720"/>
      <w:jc w:val="both"/>
      <w:outlineLvl w:val="2"/>
    </w:pPr>
    <w:rPr>
      <w:rFonts w:ascii="Calibri" w:eastAsia="Calibri" w:hAnsi="Calibri"/>
      <w:sz w:val="20"/>
      <w:szCs w:val="20"/>
    </w:rPr>
  </w:style>
  <w:style w:type="character" w:customStyle="1" w:styleId="CharStyle112">
    <w:name w:val="Char Style 112"/>
    <w:link w:val="Style111"/>
    <w:uiPriority w:val="99"/>
    <w:locked/>
    <w:rsid w:val="004B245F"/>
    <w:rPr>
      <w:b/>
      <w:sz w:val="17"/>
      <w:shd w:val="clear" w:color="auto" w:fill="FFFFFF"/>
    </w:rPr>
  </w:style>
  <w:style w:type="paragraph" w:customStyle="1" w:styleId="Style111">
    <w:name w:val="Style 111"/>
    <w:basedOn w:val="Normal"/>
    <w:link w:val="CharStyle112"/>
    <w:uiPriority w:val="99"/>
    <w:rsid w:val="004B245F"/>
    <w:pPr>
      <w:widowControl w:val="0"/>
      <w:shd w:val="clear" w:color="auto" w:fill="FFFFFF"/>
      <w:spacing w:after="360" w:line="240" w:lineRule="atLeast"/>
      <w:ind w:firstLine="720"/>
      <w:jc w:val="both"/>
    </w:pPr>
    <w:rPr>
      <w:rFonts w:ascii="Calibri" w:eastAsia="Calibri" w:hAnsi="Calibri"/>
      <w:b/>
      <w:sz w:val="17"/>
      <w:szCs w:val="20"/>
    </w:rPr>
  </w:style>
  <w:style w:type="character" w:customStyle="1" w:styleId="CharStyle114">
    <w:name w:val="Char Style 114"/>
    <w:link w:val="Style113"/>
    <w:uiPriority w:val="99"/>
    <w:locked/>
    <w:rsid w:val="004B245F"/>
    <w:rPr>
      <w:shd w:val="clear" w:color="auto" w:fill="FFFFFF"/>
    </w:rPr>
  </w:style>
  <w:style w:type="paragraph" w:customStyle="1" w:styleId="Style113">
    <w:name w:val="Style 113"/>
    <w:basedOn w:val="Normal"/>
    <w:link w:val="CharStyle114"/>
    <w:uiPriority w:val="99"/>
    <w:rsid w:val="004B245F"/>
    <w:pPr>
      <w:widowControl w:val="0"/>
      <w:shd w:val="clear" w:color="auto" w:fill="FFFFFF"/>
      <w:spacing w:before="120" w:line="240" w:lineRule="atLeast"/>
      <w:jc w:val="both"/>
    </w:pPr>
    <w:rPr>
      <w:rFonts w:ascii="Calibri" w:eastAsia="Calibri" w:hAnsi="Calibri"/>
      <w:sz w:val="20"/>
      <w:szCs w:val="20"/>
    </w:rPr>
  </w:style>
  <w:style w:type="character" w:customStyle="1" w:styleId="CharStyle119">
    <w:name w:val="Char Style 119"/>
    <w:link w:val="Style118"/>
    <w:uiPriority w:val="99"/>
    <w:locked/>
    <w:rsid w:val="004B245F"/>
    <w:rPr>
      <w:b/>
      <w:sz w:val="16"/>
      <w:shd w:val="clear" w:color="auto" w:fill="FFFFFF"/>
    </w:rPr>
  </w:style>
  <w:style w:type="paragraph" w:customStyle="1" w:styleId="Style118">
    <w:name w:val="Style 118"/>
    <w:basedOn w:val="Normal"/>
    <w:link w:val="CharStyle119"/>
    <w:uiPriority w:val="99"/>
    <w:rsid w:val="004B245F"/>
    <w:pPr>
      <w:widowControl w:val="0"/>
      <w:shd w:val="clear" w:color="auto" w:fill="FFFFFF"/>
      <w:spacing w:after="420" w:line="240" w:lineRule="atLeast"/>
      <w:ind w:firstLine="720"/>
      <w:jc w:val="both"/>
    </w:pPr>
    <w:rPr>
      <w:rFonts w:ascii="Calibri" w:eastAsia="Calibri" w:hAnsi="Calibri"/>
      <w:b/>
      <w:sz w:val="16"/>
      <w:szCs w:val="20"/>
    </w:rPr>
  </w:style>
  <w:style w:type="character" w:customStyle="1" w:styleId="CharStyle123">
    <w:name w:val="Char Style 123"/>
    <w:link w:val="Style122"/>
    <w:uiPriority w:val="99"/>
    <w:locked/>
    <w:rsid w:val="004B245F"/>
    <w:rPr>
      <w:spacing w:val="10"/>
      <w:sz w:val="21"/>
      <w:shd w:val="clear" w:color="auto" w:fill="FFFFFF"/>
    </w:rPr>
  </w:style>
  <w:style w:type="paragraph" w:customStyle="1" w:styleId="Style122">
    <w:name w:val="Style 122"/>
    <w:basedOn w:val="Normal"/>
    <w:link w:val="CharStyle123"/>
    <w:uiPriority w:val="99"/>
    <w:rsid w:val="004B245F"/>
    <w:pPr>
      <w:widowControl w:val="0"/>
      <w:shd w:val="clear" w:color="auto" w:fill="FFFFFF"/>
      <w:spacing w:after="120" w:line="240" w:lineRule="atLeast"/>
      <w:ind w:firstLine="720"/>
      <w:jc w:val="both"/>
    </w:pPr>
    <w:rPr>
      <w:rFonts w:ascii="Calibri" w:eastAsia="Calibri" w:hAnsi="Calibri"/>
      <w:spacing w:val="10"/>
      <w:sz w:val="21"/>
      <w:szCs w:val="20"/>
    </w:rPr>
  </w:style>
  <w:style w:type="character" w:customStyle="1" w:styleId="CharStyle135">
    <w:name w:val="Char Style 135"/>
    <w:link w:val="Style134"/>
    <w:uiPriority w:val="99"/>
    <w:locked/>
    <w:rsid w:val="004B245F"/>
    <w:rPr>
      <w:b/>
      <w:sz w:val="26"/>
      <w:shd w:val="clear" w:color="auto" w:fill="FFFFFF"/>
    </w:rPr>
  </w:style>
  <w:style w:type="paragraph" w:customStyle="1" w:styleId="Style134">
    <w:name w:val="Style 134"/>
    <w:basedOn w:val="Normal"/>
    <w:link w:val="CharStyle135"/>
    <w:uiPriority w:val="99"/>
    <w:rsid w:val="004B245F"/>
    <w:pPr>
      <w:widowControl w:val="0"/>
      <w:shd w:val="clear" w:color="auto" w:fill="FFFFFF"/>
      <w:spacing w:after="120" w:line="240" w:lineRule="atLeast"/>
      <w:ind w:firstLine="720"/>
      <w:jc w:val="both"/>
    </w:pPr>
    <w:rPr>
      <w:rFonts w:ascii="Calibri" w:eastAsia="Calibri" w:hAnsi="Calibri"/>
      <w:b/>
      <w:sz w:val="26"/>
      <w:szCs w:val="20"/>
    </w:rPr>
  </w:style>
  <w:style w:type="character" w:customStyle="1" w:styleId="CharStyle139">
    <w:name w:val="Char Style 139"/>
    <w:link w:val="Style138"/>
    <w:uiPriority w:val="99"/>
    <w:locked/>
    <w:rsid w:val="004B245F"/>
    <w:rPr>
      <w:sz w:val="26"/>
      <w:shd w:val="clear" w:color="auto" w:fill="FFFFFF"/>
    </w:rPr>
  </w:style>
  <w:style w:type="paragraph" w:customStyle="1" w:styleId="Style138">
    <w:name w:val="Style 138"/>
    <w:basedOn w:val="Normal"/>
    <w:link w:val="CharStyle139"/>
    <w:uiPriority w:val="99"/>
    <w:rsid w:val="004B245F"/>
    <w:pPr>
      <w:widowControl w:val="0"/>
      <w:shd w:val="clear" w:color="auto" w:fill="FFFFFF"/>
      <w:spacing w:before="120" w:line="350" w:lineRule="exact"/>
      <w:ind w:firstLine="720"/>
      <w:jc w:val="both"/>
      <w:outlineLvl w:val="2"/>
    </w:pPr>
    <w:rPr>
      <w:rFonts w:ascii="Calibri" w:eastAsia="Calibri" w:hAnsi="Calibri"/>
      <w:sz w:val="26"/>
      <w:szCs w:val="20"/>
    </w:rPr>
  </w:style>
  <w:style w:type="character" w:customStyle="1" w:styleId="CharStyle5Exact">
    <w:name w:val="Char Style 5 Exact"/>
    <w:uiPriority w:val="99"/>
    <w:rsid w:val="004B245F"/>
    <w:rPr>
      <w:spacing w:val="7"/>
      <w:sz w:val="23"/>
      <w:u w:val="none"/>
      <w:effect w:val="none"/>
    </w:rPr>
  </w:style>
  <w:style w:type="character" w:customStyle="1" w:styleId="CharStyle11">
    <w:name w:val="Char Style 11"/>
    <w:uiPriority w:val="99"/>
    <w:rsid w:val="004B245F"/>
  </w:style>
  <w:style w:type="character" w:customStyle="1" w:styleId="CharStyle14">
    <w:name w:val="Char Style 14"/>
    <w:uiPriority w:val="99"/>
    <w:rsid w:val="004B245F"/>
    <w:rPr>
      <w:i/>
      <w:sz w:val="26"/>
      <w:shd w:val="clear" w:color="auto" w:fill="FFFFFF"/>
    </w:rPr>
  </w:style>
  <w:style w:type="character" w:customStyle="1" w:styleId="CharStyle19">
    <w:name w:val="Char Style 19"/>
    <w:uiPriority w:val="99"/>
    <w:rsid w:val="004B245F"/>
    <w:rPr>
      <w:spacing w:val="0"/>
      <w:sz w:val="26"/>
      <w:shd w:val="clear" w:color="auto" w:fill="FFFFFF"/>
      <w:lang w:val="en-US"/>
    </w:rPr>
  </w:style>
  <w:style w:type="character" w:customStyle="1" w:styleId="CharStyle22">
    <w:name w:val="Char Style 22"/>
    <w:uiPriority w:val="99"/>
    <w:rsid w:val="004B245F"/>
  </w:style>
  <w:style w:type="character" w:customStyle="1" w:styleId="CharStyle23">
    <w:name w:val="Char Style 23"/>
    <w:uiPriority w:val="99"/>
    <w:rsid w:val="004B245F"/>
    <w:rPr>
      <w:sz w:val="16"/>
      <w:shd w:val="clear" w:color="auto" w:fill="FFFFFF"/>
    </w:rPr>
  </w:style>
  <w:style w:type="character" w:customStyle="1" w:styleId="CharStyle26">
    <w:name w:val="Char Style 26"/>
    <w:uiPriority w:val="99"/>
    <w:rsid w:val="004B245F"/>
  </w:style>
  <w:style w:type="character" w:customStyle="1" w:styleId="CharStyle27">
    <w:name w:val="Char Style 27"/>
    <w:uiPriority w:val="99"/>
    <w:rsid w:val="004B245F"/>
    <w:rPr>
      <w:sz w:val="19"/>
      <w:shd w:val="clear" w:color="auto" w:fill="FFFFFF"/>
    </w:rPr>
  </w:style>
  <w:style w:type="character" w:customStyle="1" w:styleId="CharStyle30">
    <w:name w:val="Char Style 30"/>
    <w:uiPriority w:val="99"/>
    <w:rsid w:val="004B245F"/>
    <w:rPr>
      <w:rFonts w:ascii="Times New Roman" w:hAnsi="Times New Roman"/>
      <w:smallCaps/>
      <w:sz w:val="26"/>
      <w:shd w:val="clear" w:color="auto" w:fill="FFFFFF"/>
      <w:lang w:val="en-US" w:eastAsia="en-US"/>
    </w:rPr>
  </w:style>
  <w:style w:type="character" w:customStyle="1" w:styleId="CharStyle31">
    <w:name w:val="Char Style 31"/>
    <w:uiPriority w:val="99"/>
    <w:rsid w:val="004B245F"/>
    <w:rPr>
      <w:b/>
      <w:sz w:val="23"/>
      <w:shd w:val="clear" w:color="auto" w:fill="FFFFFF"/>
    </w:rPr>
  </w:style>
  <w:style w:type="character" w:customStyle="1" w:styleId="CharStyle34">
    <w:name w:val="Char Style 34"/>
    <w:uiPriority w:val="99"/>
    <w:rsid w:val="004B245F"/>
    <w:rPr>
      <w:smallCaps/>
      <w:sz w:val="19"/>
      <w:shd w:val="clear" w:color="auto" w:fill="FFFFFF"/>
      <w:lang w:val="en-US"/>
    </w:rPr>
  </w:style>
  <w:style w:type="character" w:customStyle="1" w:styleId="CharStyle35">
    <w:name w:val="Char Style 35"/>
    <w:uiPriority w:val="99"/>
    <w:rsid w:val="004B245F"/>
    <w:rPr>
      <w:sz w:val="26"/>
      <w:shd w:val="clear" w:color="auto" w:fill="FFFFFF"/>
    </w:rPr>
  </w:style>
  <w:style w:type="character" w:customStyle="1" w:styleId="CharStyle38">
    <w:name w:val="Char Style 38"/>
    <w:uiPriority w:val="99"/>
    <w:rsid w:val="004B245F"/>
    <w:rPr>
      <w:sz w:val="16"/>
      <w:shd w:val="clear" w:color="auto" w:fill="FFFFFF"/>
    </w:rPr>
  </w:style>
  <w:style w:type="character" w:customStyle="1" w:styleId="CharStyle39">
    <w:name w:val="Char Style 39"/>
    <w:uiPriority w:val="99"/>
    <w:rsid w:val="004B245F"/>
    <w:rPr>
      <w:b/>
      <w:spacing w:val="10"/>
      <w:sz w:val="15"/>
      <w:shd w:val="clear" w:color="auto" w:fill="FFFFFF"/>
    </w:rPr>
  </w:style>
  <w:style w:type="character" w:customStyle="1" w:styleId="CharStyle40">
    <w:name w:val="Char Style 40"/>
    <w:uiPriority w:val="99"/>
    <w:rsid w:val="004B245F"/>
    <w:rPr>
      <w:sz w:val="16"/>
      <w:shd w:val="clear" w:color="auto" w:fill="FFFFFF"/>
    </w:rPr>
  </w:style>
  <w:style w:type="character" w:customStyle="1" w:styleId="CharStyle41">
    <w:name w:val="Char Style 41"/>
    <w:uiPriority w:val="99"/>
    <w:rsid w:val="004B245F"/>
    <w:rPr>
      <w:b/>
      <w:sz w:val="20"/>
      <w:shd w:val="clear" w:color="auto" w:fill="FFFFFF"/>
    </w:rPr>
  </w:style>
  <w:style w:type="character" w:customStyle="1" w:styleId="CharStyle44">
    <w:name w:val="Char Style 44"/>
    <w:uiPriority w:val="99"/>
    <w:rsid w:val="004B245F"/>
    <w:rPr>
      <w:b/>
      <w:sz w:val="26"/>
      <w:shd w:val="clear" w:color="auto" w:fill="FFFFFF"/>
    </w:rPr>
  </w:style>
  <w:style w:type="character" w:customStyle="1" w:styleId="CharStyle47">
    <w:name w:val="Char Style 47"/>
    <w:uiPriority w:val="99"/>
    <w:rsid w:val="004B245F"/>
    <w:rPr>
      <w:b/>
      <w:i/>
      <w:sz w:val="26"/>
      <w:shd w:val="clear" w:color="auto" w:fill="FFFFFF"/>
    </w:rPr>
  </w:style>
  <w:style w:type="character" w:customStyle="1" w:styleId="CharStyle48">
    <w:name w:val="Char Style 48"/>
    <w:uiPriority w:val="99"/>
    <w:rsid w:val="004B245F"/>
    <w:rPr>
      <w:b/>
      <w:sz w:val="16"/>
      <w:shd w:val="clear" w:color="auto" w:fill="FFFFFF"/>
    </w:rPr>
  </w:style>
  <w:style w:type="character" w:customStyle="1" w:styleId="CharStyle49">
    <w:name w:val="Char Style 49"/>
    <w:uiPriority w:val="99"/>
    <w:rsid w:val="004B245F"/>
    <w:rPr>
      <w:rFonts w:ascii="Times New Roman" w:hAnsi="Times New Roman"/>
      <w:b/>
      <w:sz w:val="20"/>
      <w:shd w:val="clear" w:color="auto" w:fill="FFFFFF"/>
      <w:lang w:val="en-US" w:eastAsia="en-US"/>
    </w:rPr>
  </w:style>
  <w:style w:type="character" w:customStyle="1" w:styleId="CharStyle50">
    <w:name w:val="Char Style 50"/>
    <w:uiPriority w:val="99"/>
    <w:rsid w:val="004B245F"/>
    <w:rPr>
      <w:rFonts w:ascii="Times New Roman" w:hAnsi="Times New Roman"/>
      <w:smallCaps/>
      <w:sz w:val="16"/>
      <w:shd w:val="clear" w:color="auto" w:fill="FFFFFF"/>
      <w:lang w:val="en-US" w:eastAsia="en-US"/>
    </w:rPr>
  </w:style>
  <w:style w:type="character" w:customStyle="1" w:styleId="CharStyle53">
    <w:name w:val="Char Style 53"/>
    <w:uiPriority w:val="99"/>
    <w:rsid w:val="004B245F"/>
    <w:rPr>
      <w:rFonts w:ascii="Times New Roman" w:hAnsi="Times New Roman"/>
      <w:smallCaps/>
      <w:sz w:val="26"/>
      <w:shd w:val="clear" w:color="auto" w:fill="FFFFFF"/>
      <w:lang w:val="en-US" w:eastAsia="en-US"/>
    </w:rPr>
  </w:style>
  <w:style w:type="character" w:customStyle="1" w:styleId="CharStyle54">
    <w:name w:val="Char Style 54"/>
    <w:uiPriority w:val="99"/>
    <w:rsid w:val="004B245F"/>
    <w:rPr>
      <w:b/>
      <w:sz w:val="24"/>
      <w:shd w:val="clear" w:color="auto" w:fill="FFFFFF"/>
    </w:rPr>
  </w:style>
  <w:style w:type="character" w:customStyle="1" w:styleId="CharStyle55">
    <w:name w:val="Char Style 55"/>
    <w:uiPriority w:val="99"/>
    <w:rsid w:val="004B245F"/>
    <w:rPr>
      <w:rFonts w:ascii="Times New Roman" w:hAnsi="Times New Roman"/>
      <w:sz w:val="20"/>
      <w:shd w:val="clear" w:color="auto" w:fill="FFFFFF"/>
      <w:lang w:val="en-US" w:eastAsia="en-US"/>
    </w:rPr>
  </w:style>
  <w:style w:type="character" w:customStyle="1" w:styleId="CharStyle58">
    <w:name w:val="Char Style 58"/>
    <w:uiPriority w:val="99"/>
    <w:rsid w:val="004B245F"/>
    <w:rPr>
      <w:b/>
      <w:sz w:val="16"/>
      <w:shd w:val="clear" w:color="auto" w:fill="FFFFFF"/>
      <w:lang w:val="en-US"/>
    </w:rPr>
  </w:style>
  <w:style w:type="character" w:customStyle="1" w:styleId="CharStyle59">
    <w:name w:val="Char Style 59"/>
    <w:uiPriority w:val="99"/>
    <w:rsid w:val="004B245F"/>
    <w:rPr>
      <w:b/>
      <w:sz w:val="24"/>
      <w:shd w:val="clear" w:color="auto" w:fill="FFFFFF"/>
    </w:rPr>
  </w:style>
  <w:style w:type="character" w:customStyle="1" w:styleId="CharStyle60">
    <w:name w:val="Char Style 60"/>
    <w:uiPriority w:val="99"/>
    <w:rsid w:val="004B245F"/>
    <w:rPr>
      <w:b/>
      <w:sz w:val="26"/>
      <w:shd w:val="clear" w:color="auto" w:fill="FFFFFF"/>
      <w:lang w:val="en-US"/>
    </w:rPr>
  </w:style>
  <w:style w:type="character" w:customStyle="1" w:styleId="CharStyle63">
    <w:name w:val="Char Style 63"/>
    <w:uiPriority w:val="99"/>
    <w:rsid w:val="004B245F"/>
    <w:rPr>
      <w:b/>
      <w:sz w:val="20"/>
      <w:shd w:val="clear" w:color="auto" w:fill="FFFFFF"/>
    </w:rPr>
  </w:style>
  <w:style w:type="character" w:customStyle="1" w:styleId="CharStyle64">
    <w:name w:val="Char Style 64"/>
    <w:uiPriority w:val="99"/>
    <w:rsid w:val="004B245F"/>
    <w:rPr>
      <w:b/>
      <w:sz w:val="26"/>
      <w:shd w:val="clear" w:color="auto" w:fill="FFFFFF"/>
    </w:rPr>
  </w:style>
  <w:style w:type="character" w:customStyle="1" w:styleId="CharStyle69">
    <w:name w:val="Char Style 69"/>
    <w:uiPriority w:val="99"/>
    <w:rsid w:val="004B245F"/>
    <w:rPr>
      <w:b/>
      <w:smallCaps/>
      <w:sz w:val="20"/>
      <w:shd w:val="clear" w:color="auto" w:fill="FFFFFF"/>
    </w:rPr>
  </w:style>
  <w:style w:type="character" w:customStyle="1" w:styleId="CharStyle70">
    <w:name w:val="Char Style 70"/>
    <w:uiPriority w:val="99"/>
    <w:rsid w:val="004B245F"/>
  </w:style>
  <w:style w:type="character" w:customStyle="1" w:styleId="CharStyle71">
    <w:name w:val="Char Style 71"/>
    <w:uiPriority w:val="99"/>
    <w:rsid w:val="004B245F"/>
    <w:rPr>
      <w:rFonts w:ascii="Times New Roman" w:hAnsi="Times New Roman"/>
      <w:b/>
      <w:sz w:val="16"/>
      <w:shd w:val="clear" w:color="auto" w:fill="FFFFFF"/>
      <w:lang w:val="en-US" w:eastAsia="en-US"/>
    </w:rPr>
  </w:style>
  <w:style w:type="character" w:customStyle="1" w:styleId="CharStyle74">
    <w:name w:val="Char Style 74"/>
    <w:uiPriority w:val="99"/>
    <w:rsid w:val="004B245F"/>
    <w:rPr>
      <w:b/>
      <w:sz w:val="20"/>
      <w:shd w:val="clear" w:color="auto" w:fill="FFFFFF"/>
      <w:lang w:val="en-US"/>
    </w:rPr>
  </w:style>
  <w:style w:type="character" w:customStyle="1" w:styleId="CharStyle75">
    <w:name w:val="Char Style 75"/>
    <w:uiPriority w:val="99"/>
    <w:rsid w:val="004B245F"/>
    <w:rPr>
      <w:sz w:val="13"/>
      <w:shd w:val="clear" w:color="auto" w:fill="FFFFFF"/>
    </w:rPr>
  </w:style>
  <w:style w:type="character" w:customStyle="1" w:styleId="CharStyle78">
    <w:name w:val="Char Style 78"/>
    <w:uiPriority w:val="99"/>
    <w:rsid w:val="004B245F"/>
    <w:rPr>
      <w:rFonts w:ascii="Times New Roman" w:hAnsi="Times New Roman"/>
      <w:b/>
      <w:sz w:val="22"/>
      <w:shd w:val="clear" w:color="auto" w:fill="FFFFFF"/>
      <w:lang w:val="en-US" w:eastAsia="en-US"/>
    </w:rPr>
  </w:style>
  <w:style w:type="character" w:customStyle="1" w:styleId="CharStyle81">
    <w:name w:val="Char Style 81"/>
    <w:uiPriority w:val="99"/>
    <w:rsid w:val="004B245F"/>
    <w:rPr>
      <w:b/>
      <w:sz w:val="19"/>
      <w:shd w:val="clear" w:color="auto" w:fill="FFFFFF"/>
    </w:rPr>
  </w:style>
  <w:style w:type="character" w:customStyle="1" w:styleId="CharStyle82">
    <w:name w:val="Char Style 82"/>
    <w:uiPriority w:val="99"/>
    <w:rsid w:val="004B245F"/>
    <w:rPr>
      <w:b/>
      <w:sz w:val="24"/>
      <w:shd w:val="clear" w:color="auto" w:fill="FFFFFF"/>
    </w:rPr>
  </w:style>
  <w:style w:type="character" w:customStyle="1" w:styleId="CharStyle87">
    <w:name w:val="Char Style 87"/>
    <w:uiPriority w:val="99"/>
    <w:rsid w:val="004B245F"/>
    <w:rPr>
      <w:b/>
      <w:sz w:val="26"/>
      <w:shd w:val="clear" w:color="auto" w:fill="FFFFFF"/>
    </w:rPr>
  </w:style>
  <w:style w:type="character" w:customStyle="1" w:styleId="CharStyle88">
    <w:name w:val="Char Style 88"/>
    <w:uiPriority w:val="99"/>
    <w:rsid w:val="004B245F"/>
    <w:rPr>
      <w:b/>
      <w:sz w:val="17"/>
      <w:shd w:val="clear" w:color="auto" w:fill="FFFFFF"/>
    </w:rPr>
  </w:style>
  <w:style w:type="character" w:customStyle="1" w:styleId="CharStyle89">
    <w:name w:val="Char Style 89"/>
    <w:uiPriority w:val="99"/>
    <w:rsid w:val="004B245F"/>
    <w:rPr>
      <w:rFonts w:ascii="Times New Roman" w:hAnsi="Times New Roman"/>
      <w:sz w:val="24"/>
      <w:shd w:val="clear" w:color="auto" w:fill="FFFFFF"/>
      <w:lang w:val="en-US" w:eastAsia="en-US"/>
    </w:rPr>
  </w:style>
  <w:style w:type="character" w:customStyle="1" w:styleId="CharStyle92">
    <w:name w:val="Char Style 92"/>
    <w:uiPriority w:val="99"/>
    <w:rsid w:val="004B245F"/>
    <w:rPr>
      <w:sz w:val="14"/>
      <w:shd w:val="clear" w:color="auto" w:fill="FFFFFF"/>
    </w:rPr>
  </w:style>
  <w:style w:type="character" w:customStyle="1" w:styleId="CharStyle93">
    <w:name w:val="Char Style 93"/>
    <w:uiPriority w:val="99"/>
    <w:rsid w:val="004B245F"/>
    <w:rPr>
      <w:b/>
      <w:smallCaps/>
      <w:shd w:val="clear" w:color="auto" w:fill="FFFFFF"/>
    </w:rPr>
  </w:style>
  <w:style w:type="character" w:customStyle="1" w:styleId="CharStyle96">
    <w:name w:val="Char Style 96"/>
    <w:uiPriority w:val="99"/>
    <w:rsid w:val="004B245F"/>
    <w:rPr>
      <w:b/>
      <w:sz w:val="9"/>
      <w:shd w:val="clear" w:color="auto" w:fill="FFFFFF"/>
    </w:rPr>
  </w:style>
  <w:style w:type="character" w:customStyle="1" w:styleId="CharStyle97">
    <w:name w:val="Char Style 97"/>
    <w:uiPriority w:val="99"/>
    <w:rsid w:val="004B245F"/>
    <w:rPr>
      <w:rFonts w:ascii="Times New Roman" w:hAnsi="Times New Roman"/>
      <w:sz w:val="17"/>
      <w:shd w:val="clear" w:color="auto" w:fill="FFFFFF"/>
      <w:lang w:val="en-US" w:eastAsia="en-US"/>
    </w:rPr>
  </w:style>
  <w:style w:type="character" w:customStyle="1" w:styleId="CharStyle98">
    <w:name w:val="Char Style 98"/>
    <w:uiPriority w:val="99"/>
    <w:rsid w:val="004B245F"/>
    <w:rPr>
      <w:sz w:val="18"/>
      <w:shd w:val="clear" w:color="auto" w:fill="FFFFFF"/>
    </w:rPr>
  </w:style>
  <w:style w:type="character" w:customStyle="1" w:styleId="CharStyle99">
    <w:name w:val="Char Style 99"/>
    <w:uiPriority w:val="99"/>
    <w:rsid w:val="004B245F"/>
    <w:rPr>
      <w:sz w:val="17"/>
      <w:shd w:val="clear" w:color="auto" w:fill="FFFFFF"/>
    </w:rPr>
  </w:style>
  <w:style w:type="character" w:customStyle="1" w:styleId="CharStyle100">
    <w:name w:val="Char Style 100"/>
    <w:uiPriority w:val="99"/>
    <w:rsid w:val="004B245F"/>
    <w:rPr>
      <w:b/>
      <w:sz w:val="17"/>
      <w:shd w:val="clear" w:color="auto" w:fill="FFFFFF"/>
    </w:rPr>
  </w:style>
  <w:style w:type="character" w:customStyle="1" w:styleId="CharStyle103">
    <w:name w:val="Char Style 103"/>
    <w:uiPriority w:val="99"/>
    <w:rsid w:val="004B245F"/>
    <w:rPr>
      <w:sz w:val="17"/>
      <w:shd w:val="clear" w:color="auto" w:fill="FFFFFF"/>
    </w:rPr>
  </w:style>
  <w:style w:type="character" w:customStyle="1" w:styleId="CharStyle104">
    <w:name w:val="Char Style 104"/>
    <w:uiPriority w:val="99"/>
    <w:rsid w:val="004B245F"/>
    <w:rPr>
      <w:rFonts w:ascii="Times New Roman" w:hAnsi="Times New Roman"/>
      <w:b/>
      <w:smallCaps/>
      <w:spacing w:val="10"/>
      <w:sz w:val="15"/>
      <w:shd w:val="clear" w:color="auto" w:fill="FFFFFF"/>
      <w:lang w:val="en-US" w:eastAsia="en-US"/>
    </w:rPr>
  </w:style>
  <w:style w:type="character" w:customStyle="1" w:styleId="CharStyle105">
    <w:name w:val="Char Style 105"/>
    <w:uiPriority w:val="99"/>
    <w:rsid w:val="004B245F"/>
    <w:rPr>
      <w:sz w:val="26"/>
      <w:shd w:val="clear" w:color="auto" w:fill="FFFFFF"/>
    </w:rPr>
  </w:style>
  <w:style w:type="character" w:customStyle="1" w:styleId="CharStyle106">
    <w:name w:val="Char Style 106"/>
    <w:uiPriority w:val="99"/>
    <w:rsid w:val="004B245F"/>
    <w:rPr>
      <w:sz w:val="26"/>
      <w:u w:val="single"/>
      <w:shd w:val="clear" w:color="auto" w:fill="FFFFFF"/>
    </w:rPr>
  </w:style>
  <w:style w:type="character" w:customStyle="1" w:styleId="CharStyle107">
    <w:name w:val="Char Style 107"/>
    <w:uiPriority w:val="99"/>
    <w:rsid w:val="004B245F"/>
    <w:rPr>
      <w:b/>
      <w:spacing w:val="20"/>
      <w:w w:val="60"/>
      <w:sz w:val="19"/>
      <w:shd w:val="clear" w:color="auto" w:fill="FFFFFF"/>
    </w:rPr>
  </w:style>
  <w:style w:type="character" w:customStyle="1" w:styleId="CharStyle108">
    <w:name w:val="Char Style 108"/>
    <w:uiPriority w:val="99"/>
    <w:rsid w:val="004B245F"/>
    <w:rPr>
      <w:i/>
      <w:sz w:val="26"/>
      <w:shd w:val="clear" w:color="auto" w:fill="FFFFFF"/>
    </w:rPr>
  </w:style>
  <w:style w:type="character" w:customStyle="1" w:styleId="CharStyle109">
    <w:name w:val="Char Style 109"/>
    <w:uiPriority w:val="99"/>
    <w:rsid w:val="004B245F"/>
  </w:style>
  <w:style w:type="character" w:customStyle="1" w:styleId="CharStyle110">
    <w:name w:val="Char Style 110"/>
    <w:uiPriority w:val="99"/>
    <w:rsid w:val="004B245F"/>
    <w:rPr>
      <w:b/>
      <w:i/>
      <w:sz w:val="26"/>
      <w:shd w:val="clear" w:color="auto" w:fill="FFFFFF"/>
    </w:rPr>
  </w:style>
  <w:style w:type="character" w:customStyle="1" w:styleId="CharStyle115">
    <w:name w:val="Char Style 115"/>
    <w:uiPriority w:val="99"/>
    <w:rsid w:val="004B245F"/>
    <w:rPr>
      <w:rFonts w:ascii="Times New Roman" w:hAnsi="Times New Roman"/>
      <w:b/>
      <w:spacing w:val="20"/>
      <w:w w:val="60"/>
      <w:sz w:val="19"/>
      <w:shd w:val="clear" w:color="auto" w:fill="FFFFFF"/>
      <w:lang w:val="en-US" w:eastAsia="en-US"/>
    </w:rPr>
  </w:style>
  <w:style w:type="character" w:customStyle="1" w:styleId="CharStyle116">
    <w:name w:val="Char Style 116"/>
    <w:uiPriority w:val="99"/>
    <w:rsid w:val="004B245F"/>
    <w:rPr>
      <w:b/>
      <w:sz w:val="11"/>
      <w:shd w:val="clear" w:color="auto" w:fill="FFFFFF"/>
    </w:rPr>
  </w:style>
  <w:style w:type="character" w:customStyle="1" w:styleId="CharStyle117">
    <w:name w:val="Char Style 117"/>
    <w:uiPriority w:val="99"/>
    <w:rsid w:val="004B245F"/>
    <w:rPr>
      <w:i/>
      <w:sz w:val="16"/>
      <w:shd w:val="clear" w:color="auto" w:fill="FFFFFF"/>
    </w:rPr>
  </w:style>
  <w:style w:type="character" w:customStyle="1" w:styleId="CharStyle120">
    <w:name w:val="Char Style 120"/>
    <w:uiPriority w:val="99"/>
    <w:rsid w:val="004B245F"/>
  </w:style>
  <w:style w:type="character" w:customStyle="1" w:styleId="CharStyle121">
    <w:name w:val="Char Style 121"/>
    <w:uiPriority w:val="99"/>
    <w:rsid w:val="004B245F"/>
    <w:rPr>
      <w:b/>
      <w:i/>
      <w:sz w:val="15"/>
      <w:shd w:val="clear" w:color="auto" w:fill="FFFFFF"/>
    </w:rPr>
  </w:style>
  <w:style w:type="character" w:customStyle="1" w:styleId="CharStyle124">
    <w:name w:val="Char Style 124"/>
    <w:uiPriority w:val="99"/>
    <w:rsid w:val="004B245F"/>
    <w:rPr>
      <w:spacing w:val="70"/>
      <w:sz w:val="26"/>
      <w:shd w:val="clear" w:color="auto" w:fill="FFFFFF"/>
    </w:rPr>
  </w:style>
  <w:style w:type="character" w:customStyle="1" w:styleId="CharStyle125">
    <w:name w:val="Char Style 125"/>
    <w:uiPriority w:val="99"/>
    <w:rsid w:val="004B245F"/>
    <w:rPr>
      <w:i/>
      <w:sz w:val="17"/>
      <w:shd w:val="clear" w:color="auto" w:fill="FFFFFF"/>
    </w:rPr>
  </w:style>
  <w:style w:type="character" w:customStyle="1" w:styleId="CharStyle126">
    <w:name w:val="Char Style 126"/>
    <w:uiPriority w:val="99"/>
    <w:rsid w:val="004B245F"/>
    <w:rPr>
      <w:b/>
      <w:sz w:val="26"/>
      <w:shd w:val="clear" w:color="auto" w:fill="FFFFFF"/>
    </w:rPr>
  </w:style>
  <w:style w:type="character" w:customStyle="1" w:styleId="CharStyle127">
    <w:name w:val="Char Style 127"/>
    <w:uiPriority w:val="99"/>
    <w:rsid w:val="004B245F"/>
    <w:rPr>
      <w:rFonts w:ascii="Times New Roman" w:hAnsi="Times New Roman"/>
      <w:b/>
      <w:sz w:val="22"/>
      <w:shd w:val="clear" w:color="auto" w:fill="FFFFFF"/>
      <w:lang w:val="en-US" w:eastAsia="en-US"/>
    </w:rPr>
  </w:style>
  <w:style w:type="character" w:customStyle="1" w:styleId="CharStyle128">
    <w:name w:val="Char Style 128"/>
    <w:uiPriority w:val="99"/>
    <w:rsid w:val="004B245F"/>
    <w:rPr>
      <w:b/>
      <w:i/>
      <w:sz w:val="26"/>
      <w:shd w:val="clear" w:color="auto" w:fill="FFFFFF"/>
    </w:rPr>
  </w:style>
  <w:style w:type="character" w:customStyle="1" w:styleId="CharStyle129">
    <w:name w:val="Char Style 129"/>
    <w:uiPriority w:val="99"/>
    <w:rsid w:val="004B245F"/>
    <w:rPr>
      <w:sz w:val="24"/>
      <w:shd w:val="clear" w:color="auto" w:fill="FFFFFF"/>
    </w:rPr>
  </w:style>
  <w:style w:type="character" w:customStyle="1" w:styleId="CharStyle130">
    <w:name w:val="Char Style 130"/>
    <w:uiPriority w:val="99"/>
    <w:rsid w:val="004B245F"/>
    <w:rPr>
      <w:b/>
      <w:sz w:val="17"/>
      <w:shd w:val="clear" w:color="auto" w:fill="FFFFFF"/>
    </w:rPr>
  </w:style>
  <w:style w:type="character" w:customStyle="1" w:styleId="CharStyle131">
    <w:name w:val="Char Style 131"/>
    <w:uiPriority w:val="99"/>
    <w:rsid w:val="004B245F"/>
    <w:rPr>
      <w:b/>
      <w:sz w:val="26"/>
      <w:shd w:val="clear" w:color="auto" w:fill="FFFFFF"/>
    </w:rPr>
  </w:style>
  <w:style w:type="character" w:customStyle="1" w:styleId="CharStyle132">
    <w:name w:val="Char Style 132"/>
    <w:uiPriority w:val="99"/>
    <w:rsid w:val="004B245F"/>
    <w:rPr>
      <w:i/>
      <w:sz w:val="17"/>
      <w:shd w:val="clear" w:color="auto" w:fill="FFFFFF"/>
    </w:rPr>
  </w:style>
  <w:style w:type="character" w:customStyle="1" w:styleId="CharStyle133">
    <w:name w:val="Char Style 133"/>
    <w:uiPriority w:val="99"/>
    <w:rsid w:val="004B245F"/>
    <w:rPr>
      <w:b/>
      <w:u w:val="single"/>
      <w:shd w:val="clear" w:color="auto" w:fill="FFFFFF"/>
    </w:rPr>
  </w:style>
  <w:style w:type="character" w:customStyle="1" w:styleId="CharStyle136">
    <w:name w:val="Char Style 136"/>
    <w:uiPriority w:val="99"/>
    <w:rsid w:val="004B245F"/>
    <w:rPr>
      <w:rFonts w:ascii="Times New Roman" w:hAnsi="Times New Roman"/>
      <w:b/>
      <w:i/>
      <w:spacing w:val="20"/>
      <w:sz w:val="23"/>
      <w:shd w:val="clear" w:color="auto" w:fill="FFFFFF"/>
      <w:lang w:val="en-US" w:eastAsia="en-US"/>
    </w:rPr>
  </w:style>
  <w:style w:type="character" w:customStyle="1" w:styleId="CharStyle137">
    <w:name w:val="Char Style 137"/>
    <w:uiPriority w:val="99"/>
    <w:rsid w:val="004B245F"/>
    <w:rPr>
      <w:rFonts w:ascii="Courier New" w:hAnsi="Courier New"/>
      <w:b/>
      <w:i/>
      <w:sz w:val="14"/>
      <w:shd w:val="clear" w:color="auto" w:fill="FFFFFF"/>
      <w:lang w:val="en-US" w:eastAsia="en-US"/>
    </w:rPr>
  </w:style>
  <w:style w:type="paragraph" w:styleId="EndnoteText">
    <w:name w:val="endnote text"/>
    <w:basedOn w:val="Normal"/>
    <w:link w:val="EndnoteTextChar"/>
    <w:uiPriority w:val="99"/>
    <w:rsid w:val="004B245F"/>
    <w:pPr>
      <w:jc w:val="both"/>
    </w:pPr>
    <w:rPr>
      <w:rFonts w:eastAsia="Calibri"/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locked/>
    <w:rsid w:val="004B245F"/>
    <w:rPr>
      <w:rFonts w:ascii="Times New Roman" w:hAnsi="Times New Roman"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rsid w:val="004B245F"/>
    <w:rPr>
      <w:rFonts w:cs="Times New Roman"/>
      <w:vertAlign w:val="superscript"/>
    </w:rPr>
  </w:style>
  <w:style w:type="character" w:customStyle="1" w:styleId="6">
    <w:name w:val="Знак Знак6"/>
    <w:uiPriority w:val="99"/>
    <w:semiHidden/>
    <w:rsid w:val="004B245F"/>
    <w:rPr>
      <w:lang w:val="ru-RU" w:eastAsia="ru-RU"/>
    </w:rPr>
  </w:style>
  <w:style w:type="character" w:customStyle="1" w:styleId="5">
    <w:name w:val="Знак Знак5"/>
    <w:uiPriority w:val="99"/>
    <w:semiHidden/>
    <w:rsid w:val="004B245F"/>
    <w:rPr>
      <w:rFonts w:ascii="Segoe UI" w:hAnsi="Segoe UI"/>
      <w:sz w:val="18"/>
      <w:lang w:val="ru-RU" w:eastAsia="ru-RU"/>
    </w:rPr>
  </w:style>
  <w:style w:type="character" w:styleId="PlaceholderText">
    <w:name w:val="Placeholder Text"/>
    <w:basedOn w:val="DefaultParagraphFont"/>
    <w:uiPriority w:val="99"/>
    <w:semiHidden/>
    <w:rsid w:val="004B245F"/>
    <w:rPr>
      <w:rFonts w:cs="Times New Roman"/>
      <w:color w:val="808080"/>
    </w:rPr>
  </w:style>
  <w:style w:type="character" w:customStyle="1" w:styleId="4">
    <w:name w:val="Знак Знак4"/>
    <w:uiPriority w:val="99"/>
    <w:rsid w:val="004B245F"/>
    <w:rPr>
      <w:rFonts w:ascii="Calibri" w:hAnsi="Calibri"/>
      <w:sz w:val="22"/>
      <w:lang w:val="ru-RU" w:eastAsia="en-US"/>
    </w:rPr>
  </w:style>
  <w:style w:type="character" w:customStyle="1" w:styleId="31">
    <w:name w:val="Знак Знак3"/>
    <w:uiPriority w:val="99"/>
    <w:semiHidden/>
    <w:rsid w:val="004B245F"/>
    <w:rPr>
      <w:lang w:val="ru-RU" w:eastAsia="ru-RU"/>
    </w:rPr>
  </w:style>
  <w:style w:type="character" w:customStyle="1" w:styleId="21">
    <w:name w:val="Знак Знак2"/>
    <w:uiPriority w:val="99"/>
    <w:semiHidden/>
    <w:rsid w:val="004B245F"/>
    <w:rPr>
      <w:b/>
      <w:lang w:val="ru-RU" w:eastAsia="ru-RU"/>
    </w:rPr>
  </w:style>
  <w:style w:type="character" w:customStyle="1" w:styleId="14">
    <w:name w:val="Знак Знак1"/>
    <w:uiPriority w:val="99"/>
    <w:semiHidden/>
    <w:rsid w:val="004B245F"/>
    <w:rPr>
      <w:lang w:val="ru-RU" w:eastAsia="ru-RU"/>
    </w:rPr>
  </w:style>
  <w:style w:type="character" w:customStyle="1" w:styleId="a4">
    <w:name w:val="Знак Знак"/>
    <w:uiPriority w:val="99"/>
    <w:rsid w:val="004B245F"/>
    <w:rPr>
      <w:sz w:val="22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0835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2749</TotalTime>
  <Pages>2</Pages>
  <Words>382</Words>
  <Characters>2179</Characters>
  <Application>Microsoft Office Outlook</Application>
  <DocSecurity>0</DocSecurity>
  <Lines>0</Lines>
  <Paragraphs>0</Paragraphs>
  <ScaleCrop>false</ScaleCrop>
  <Company>Комитет Финансов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Лозинская Ольга</dc:creator>
  <cp:keywords/>
  <dc:description/>
  <cp:lastModifiedBy>МыцоваАС</cp:lastModifiedBy>
  <cp:revision>229</cp:revision>
  <cp:lastPrinted>2017-01-11T10:26:00Z</cp:lastPrinted>
  <dcterms:created xsi:type="dcterms:W3CDTF">2014-02-05T13:18:00Z</dcterms:created>
  <dcterms:modified xsi:type="dcterms:W3CDTF">2019-03-04T08:02:00Z</dcterms:modified>
</cp:coreProperties>
</file>