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right"/>
        <w:tblInd w:w="3708" w:type="dxa"/>
        <w:tblLook w:val="01E0"/>
      </w:tblPr>
      <w:tblGrid>
        <w:gridCol w:w="5660"/>
      </w:tblGrid>
      <w:tr w:rsidR="00C62F1B" w:rsidRPr="005A4F76" w:rsidTr="007C1359">
        <w:trPr>
          <w:trHeight w:val="178"/>
          <w:jc w:val="right"/>
        </w:trPr>
        <w:tc>
          <w:tcPr>
            <w:tcW w:w="5660" w:type="dxa"/>
          </w:tcPr>
          <w:p w:rsidR="00C62F1B" w:rsidRDefault="00C62F1B" w:rsidP="007C1359">
            <w:pPr>
              <w:autoSpaceDE w:val="0"/>
              <w:autoSpaceDN w:val="0"/>
              <w:adjustRightInd w:val="0"/>
              <w:jc w:val="right"/>
              <w:rPr>
                <w:lang w:val="en-US"/>
              </w:rPr>
            </w:pPr>
            <w:bookmarkStart w:id="0" w:name="_GoBack"/>
            <w:bookmarkEnd w:id="0"/>
            <w:r>
              <w:t>Приложение № 1</w:t>
            </w:r>
          </w:p>
          <w:p w:rsidR="00C62F1B" w:rsidRPr="00D27BE8" w:rsidRDefault="00C62F1B" w:rsidP="007C1359">
            <w:pPr>
              <w:autoSpaceDE w:val="0"/>
              <w:autoSpaceDN w:val="0"/>
              <w:adjustRightInd w:val="0"/>
              <w:jc w:val="right"/>
              <w:rPr>
                <w:lang w:val="en-US"/>
              </w:rPr>
            </w:pPr>
          </w:p>
          <w:p w:rsidR="00C62F1B" w:rsidRPr="005A4F76" w:rsidRDefault="00C62F1B" w:rsidP="00D27BE8">
            <w:pPr>
              <w:autoSpaceDE w:val="0"/>
              <w:autoSpaceDN w:val="0"/>
              <w:adjustRightInd w:val="0"/>
              <w:jc w:val="both"/>
            </w:pPr>
            <w:r w:rsidRPr="00C830B2">
              <w:rPr>
                <w:color w:val="000000"/>
              </w:rPr>
              <w:t xml:space="preserve">к </w:t>
            </w:r>
            <w:r>
              <w:rPr>
                <w:color w:val="000000"/>
              </w:rPr>
              <w:t>А</w:t>
            </w:r>
            <w:r w:rsidRPr="00C830B2">
              <w:rPr>
                <w:color w:val="000000"/>
              </w:rPr>
              <w:t xml:space="preserve">дминистративному регламенту </w:t>
            </w:r>
            <w:r>
              <w:t>по предоставлению муниципальной услуги «Предоставление жилых помещений муниципального специализированного жилищного фонда по договорам найма специализированных жилых помещений»</w:t>
            </w:r>
          </w:p>
        </w:tc>
      </w:tr>
    </w:tbl>
    <w:p w:rsidR="00C62F1B" w:rsidRDefault="00C62F1B" w:rsidP="00465410">
      <w:pPr>
        <w:jc w:val="center"/>
      </w:pPr>
    </w:p>
    <w:p w:rsidR="00C62F1B" w:rsidRPr="00CD5827" w:rsidRDefault="00C62F1B" w:rsidP="007C1359">
      <w:pPr>
        <w:widowControl w:val="0"/>
        <w:autoSpaceDE w:val="0"/>
        <w:autoSpaceDN w:val="0"/>
        <w:adjustRightInd w:val="0"/>
        <w:jc w:val="center"/>
      </w:pPr>
      <w:r>
        <w:t>Контактные координаты</w:t>
      </w:r>
    </w:p>
    <w:p w:rsidR="00C62F1B" w:rsidRDefault="00C62F1B" w:rsidP="007C1359">
      <w:pPr>
        <w:widowControl w:val="0"/>
        <w:autoSpaceDE w:val="0"/>
        <w:autoSpaceDN w:val="0"/>
        <w:adjustRightInd w:val="0"/>
        <w:jc w:val="center"/>
        <w:rPr>
          <w:u w:val="single"/>
        </w:rPr>
      </w:pPr>
      <w:r>
        <w:rPr>
          <w:u w:val="single"/>
        </w:rPr>
        <w:t>Администрации городского округа Жигулевск</w:t>
      </w:r>
    </w:p>
    <w:p w:rsidR="00C62F1B" w:rsidRDefault="00C62F1B" w:rsidP="00465410">
      <w:pPr>
        <w:jc w:val="center"/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3855"/>
        <w:gridCol w:w="5783"/>
      </w:tblGrid>
      <w:tr w:rsidR="00C62F1B" w:rsidRPr="00381A25" w:rsidTr="000875B6"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F1B" w:rsidRPr="00381A25" w:rsidRDefault="00C62F1B" w:rsidP="000875B6">
            <w:pPr>
              <w:widowControl w:val="0"/>
              <w:autoSpaceDE w:val="0"/>
              <w:autoSpaceDN w:val="0"/>
              <w:adjustRightInd w:val="0"/>
            </w:pPr>
            <w:r w:rsidRPr="00381A25">
              <w:t>Место нахождения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F1B" w:rsidRDefault="00C62F1B" w:rsidP="000875B6">
            <w:pPr>
              <w:widowControl w:val="0"/>
              <w:autoSpaceDE w:val="0"/>
              <w:autoSpaceDN w:val="0"/>
              <w:adjustRightInd w:val="0"/>
            </w:pPr>
            <w:r>
              <w:t xml:space="preserve">445350, Российская Федерация, Самарская область, городской округ Жигулевск, </w:t>
            </w:r>
          </w:p>
          <w:p w:rsidR="00C62F1B" w:rsidRPr="00381A25" w:rsidRDefault="00C62F1B" w:rsidP="000875B6">
            <w:pPr>
              <w:widowControl w:val="0"/>
              <w:autoSpaceDE w:val="0"/>
              <w:autoSpaceDN w:val="0"/>
              <w:adjustRightInd w:val="0"/>
            </w:pPr>
            <w:r>
              <w:t>г. Жигулевск, ул. Пушкина, д. 17</w:t>
            </w:r>
          </w:p>
        </w:tc>
      </w:tr>
      <w:tr w:rsidR="00C62F1B" w:rsidRPr="00381A25" w:rsidTr="000875B6"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F1B" w:rsidRPr="00381A25" w:rsidRDefault="00C62F1B" w:rsidP="000875B6">
            <w:pPr>
              <w:widowControl w:val="0"/>
              <w:autoSpaceDE w:val="0"/>
              <w:autoSpaceDN w:val="0"/>
              <w:adjustRightInd w:val="0"/>
            </w:pPr>
            <w:r w:rsidRPr="00381A25">
              <w:t>Почтовый адрес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F1B" w:rsidRDefault="00C62F1B" w:rsidP="000875B6">
            <w:pPr>
              <w:widowControl w:val="0"/>
              <w:autoSpaceDE w:val="0"/>
              <w:autoSpaceDN w:val="0"/>
              <w:adjustRightInd w:val="0"/>
            </w:pPr>
            <w:r>
              <w:t xml:space="preserve">445350, Российская Федерация, Самарская область, городской округ Жигулевск, </w:t>
            </w:r>
          </w:p>
          <w:p w:rsidR="00C62F1B" w:rsidRPr="00381A25" w:rsidRDefault="00C62F1B" w:rsidP="000875B6">
            <w:pPr>
              <w:widowControl w:val="0"/>
              <w:autoSpaceDE w:val="0"/>
              <w:autoSpaceDN w:val="0"/>
              <w:adjustRightInd w:val="0"/>
            </w:pPr>
            <w:r>
              <w:t>г. Жигулевск, ул. Пушкина, д. 17</w:t>
            </w:r>
          </w:p>
        </w:tc>
      </w:tr>
      <w:tr w:rsidR="00C62F1B" w:rsidRPr="00381A25" w:rsidTr="000875B6"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F1B" w:rsidRPr="00381A25" w:rsidRDefault="00C62F1B" w:rsidP="000875B6">
            <w:pPr>
              <w:widowControl w:val="0"/>
              <w:autoSpaceDE w:val="0"/>
              <w:autoSpaceDN w:val="0"/>
              <w:adjustRightInd w:val="0"/>
            </w:pPr>
            <w:r w:rsidRPr="00381A25">
              <w:t>График работы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F1B" w:rsidRDefault="00C62F1B" w:rsidP="000875B6">
            <w:pPr>
              <w:widowControl w:val="0"/>
              <w:autoSpaceDE w:val="0"/>
              <w:autoSpaceDN w:val="0"/>
              <w:adjustRightInd w:val="0"/>
            </w:pPr>
            <w:r>
              <w:t>С понедельника по пятницу:  08.00 – 17.00</w:t>
            </w:r>
          </w:p>
          <w:p w:rsidR="00C62F1B" w:rsidRPr="00381A25" w:rsidRDefault="00C62F1B" w:rsidP="000875B6">
            <w:pPr>
              <w:widowControl w:val="0"/>
              <w:autoSpaceDE w:val="0"/>
              <w:autoSpaceDN w:val="0"/>
              <w:adjustRightInd w:val="0"/>
            </w:pPr>
            <w:r>
              <w:t>Обед 12.00-13.00</w:t>
            </w:r>
          </w:p>
        </w:tc>
      </w:tr>
      <w:tr w:rsidR="00C62F1B" w:rsidRPr="00381A25" w:rsidTr="000875B6"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F1B" w:rsidRPr="00381A25" w:rsidRDefault="00C62F1B" w:rsidP="000875B6">
            <w:pPr>
              <w:widowControl w:val="0"/>
              <w:autoSpaceDE w:val="0"/>
              <w:autoSpaceDN w:val="0"/>
              <w:adjustRightInd w:val="0"/>
            </w:pPr>
            <w:r w:rsidRPr="00381A25">
              <w:t>Справочный телефон/факс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F1B" w:rsidRPr="00381A25" w:rsidRDefault="00C62F1B" w:rsidP="000875B6">
            <w:pPr>
              <w:widowControl w:val="0"/>
              <w:autoSpaceDE w:val="0"/>
              <w:autoSpaceDN w:val="0"/>
              <w:adjustRightInd w:val="0"/>
            </w:pPr>
            <w:r>
              <w:t>(84862)2-11-12, факс (84862)7-91-80</w:t>
            </w:r>
          </w:p>
        </w:tc>
      </w:tr>
      <w:tr w:rsidR="00C62F1B" w:rsidRPr="00381A25" w:rsidTr="000875B6"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F1B" w:rsidRPr="00381A25" w:rsidRDefault="00C62F1B" w:rsidP="000875B6">
            <w:pPr>
              <w:widowControl w:val="0"/>
              <w:autoSpaceDE w:val="0"/>
              <w:autoSpaceDN w:val="0"/>
              <w:adjustRightInd w:val="0"/>
            </w:pPr>
            <w:r w:rsidRPr="00381A25">
              <w:t>Адрес Интернет-сайта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F1B" w:rsidRPr="00381A25" w:rsidRDefault="00C62F1B" w:rsidP="000875B6">
            <w:pPr>
              <w:widowControl w:val="0"/>
              <w:autoSpaceDE w:val="0"/>
              <w:autoSpaceDN w:val="0"/>
              <w:adjustRightInd w:val="0"/>
            </w:pPr>
            <w:hyperlink r:id="rId6" w:history="1">
              <w:r w:rsidRPr="00FF4D01">
                <w:rPr>
                  <w:rStyle w:val="Hyperlink"/>
                </w:rPr>
                <w:t>www.zhigulevsk.org</w:t>
              </w:r>
            </w:hyperlink>
          </w:p>
        </w:tc>
      </w:tr>
      <w:tr w:rsidR="00C62F1B" w:rsidRPr="00381A25" w:rsidTr="000875B6"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F1B" w:rsidRPr="00381A25" w:rsidRDefault="00C62F1B" w:rsidP="000875B6">
            <w:pPr>
              <w:widowControl w:val="0"/>
              <w:autoSpaceDE w:val="0"/>
              <w:autoSpaceDN w:val="0"/>
              <w:adjustRightInd w:val="0"/>
            </w:pPr>
            <w:r w:rsidRPr="00381A25">
              <w:t>E-mail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F1B" w:rsidRPr="00381A25" w:rsidRDefault="00C62F1B" w:rsidP="000875B6">
            <w:pPr>
              <w:widowControl w:val="0"/>
              <w:autoSpaceDE w:val="0"/>
              <w:autoSpaceDN w:val="0"/>
              <w:adjustRightInd w:val="0"/>
            </w:pPr>
            <w:r>
              <w:rPr>
                <w:lang w:val="en-US"/>
              </w:rPr>
              <w:t>kanz</w:t>
            </w:r>
            <w:r w:rsidRPr="00FF4D01">
              <w:t>@</w:t>
            </w:r>
            <w:r w:rsidRPr="00FF4D01">
              <w:rPr>
                <w:lang w:val="en-US"/>
              </w:rPr>
              <w:t>admzhg</w:t>
            </w:r>
            <w:r w:rsidRPr="00FF4D01">
              <w:t>.</w:t>
            </w:r>
            <w:r w:rsidRPr="00FF4D01">
              <w:rPr>
                <w:lang w:val="en-US"/>
              </w:rPr>
              <w:t>ru</w:t>
            </w:r>
          </w:p>
        </w:tc>
      </w:tr>
      <w:tr w:rsidR="00C62F1B" w:rsidRPr="00381A25" w:rsidTr="000875B6"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F1B" w:rsidRPr="00381A25" w:rsidRDefault="00C62F1B" w:rsidP="000875B6">
            <w:pPr>
              <w:widowControl w:val="0"/>
              <w:autoSpaceDE w:val="0"/>
              <w:autoSpaceDN w:val="0"/>
              <w:adjustRightInd w:val="0"/>
            </w:pPr>
            <w:r w:rsidRPr="00381A25">
              <w:t xml:space="preserve">Структурное подразделение </w:t>
            </w:r>
            <w:r w:rsidRPr="00F261EC">
              <w:t>администрации городского округа Жигулевск</w:t>
            </w:r>
            <w:r w:rsidRPr="00381A25">
              <w:t xml:space="preserve">, ответственное за оказание муниципальной услуги 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F1B" w:rsidRPr="00381A25" w:rsidRDefault="00C62F1B" w:rsidP="000875B6">
            <w:pPr>
              <w:widowControl w:val="0"/>
              <w:autoSpaceDE w:val="0"/>
              <w:autoSpaceDN w:val="0"/>
              <w:adjustRightInd w:val="0"/>
            </w:pPr>
            <w:r>
              <w:t>Отдел по жилищным вопросам администрации городского округа Жигулевск</w:t>
            </w:r>
          </w:p>
        </w:tc>
      </w:tr>
    </w:tbl>
    <w:p w:rsidR="00C62F1B" w:rsidRDefault="00C62F1B">
      <w:pPr>
        <w:spacing w:after="200" w:line="276" w:lineRule="auto"/>
      </w:pPr>
    </w:p>
    <w:p w:rsidR="00C62F1B" w:rsidRDefault="00C62F1B">
      <w:pPr>
        <w:spacing w:after="200" w:line="276" w:lineRule="auto"/>
      </w:pPr>
    </w:p>
    <w:p w:rsidR="00C62F1B" w:rsidRDefault="00C62F1B">
      <w:pPr>
        <w:spacing w:after="200" w:line="276" w:lineRule="auto"/>
      </w:pPr>
    </w:p>
    <w:p w:rsidR="00C62F1B" w:rsidRDefault="00C62F1B">
      <w:pPr>
        <w:spacing w:after="200" w:line="276" w:lineRule="auto"/>
      </w:pPr>
    </w:p>
    <w:p w:rsidR="00C62F1B" w:rsidRDefault="00C62F1B">
      <w:pPr>
        <w:spacing w:after="200" w:line="276" w:lineRule="auto"/>
      </w:pPr>
    </w:p>
    <w:p w:rsidR="00C62F1B" w:rsidRDefault="00C62F1B">
      <w:pPr>
        <w:spacing w:after="200" w:line="276" w:lineRule="auto"/>
      </w:pPr>
    </w:p>
    <w:p w:rsidR="00C62F1B" w:rsidRDefault="00C62F1B">
      <w:pPr>
        <w:spacing w:after="200" w:line="276" w:lineRule="auto"/>
      </w:pPr>
    </w:p>
    <w:p w:rsidR="00C62F1B" w:rsidRDefault="00C62F1B" w:rsidP="0084522E">
      <w:pPr>
        <w:spacing w:line="360" w:lineRule="auto"/>
      </w:pPr>
    </w:p>
    <w:tbl>
      <w:tblPr>
        <w:tblW w:w="0" w:type="auto"/>
        <w:tblInd w:w="3708" w:type="dxa"/>
        <w:tblLook w:val="01E0"/>
      </w:tblPr>
      <w:tblGrid>
        <w:gridCol w:w="5660"/>
      </w:tblGrid>
      <w:tr w:rsidR="00C62F1B" w:rsidRPr="005A4F76" w:rsidTr="000D4078">
        <w:trPr>
          <w:trHeight w:val="178"/>
        </w:trPr>
        <w:tc>
          <w:tcPr>
            <w:tcW w:w="5660" w:type="dxa"/>
          </w:tcPr>
          <w:p w:rsidR="00C62F1B" w:rsidRDefault="00C62F1B" w:rsidP="007C1359">
            <w:pPr>
              <w:autoSpaceDE w:val="0"/>
              <w:autoSpaceDN w:val="0"/>
              <w:adjustRightInd w:val="0"/>
              <w:jc w:val="right"/>
              <w:rPr>
                <w:lang w:val="en-US"/>
              </w:rPr>
            </w:pPr>
            <w:r>
              <w:t>Приложение № 2</w:t>
            </w:r>
          </w:p>
          <w:p w:rsidR="00C62F1B" w:rsidRPr="00D27BE8" w:rsidRDefault="00C62F1B" w:rsidP="007C1359">
            <w:pPr>
              <w:autoSpaceDE w:val="0"/>
              <w:autoSpaceDN w:val="0"/>
              <w:adjustRightInd w:val="0"/>
              <w:jc w:val="right"/>
              <w:rPr>
                <w:lang w:val="en-US"/>
              </w:rPr>
            </w:pPr>
          </w:p>
          <w:p w:rsidR="00C62F1B" w:rsidRPr="005A4F76" w:rsidRDefault="00C62F1B" w:rsidP="00D27BE8">
            <w:pPr>
              <w:autoSpaceDE w:val="0"/>
              <w:autoSpaceDN w:val="0"/>
              <w:adjustRightInd w:val="0"/>
              <w:jc w:val="both"/>
            </w:pPr>
            <w:r w:rsidRPr="00C830B2">
              <w:rPr>
                <w:color w:val="000000"/>
              </w:rPr>
              <w:t xml:space="preserve">к </w:t>
            </w:r>
            <w:r>
              <w:rPr>
                <w:color w:val="000000"/>
              </w:rPr>
              <w:t>А</w:t>
            </w:r>
            <w:r w:rsidRPr="00C830B2">
              <w:rPr>
                <w:color w:val="000000"/>
              </w:rPr>
              <w:t xml:space="preserve">дминистративному регламенту </w:t>
            </w:r>
            <w:r>
              <w:t>по предоставлению муниципальной услуги «Предоставление жилых помещений муниципального специализированного жилищного фонда по договорам найма специализированных жилых помещений»</w:t>
            </w:r>
          </w:p>
        </w:tc>
      </w:tr>
    </w:tbl>
    <w:p w:rsidR="00C62F1B" w:rsidRDefault="00C62F1B" w:rsidP="0084522E">
      <w:pPr>
        <w:jc w:val="center"/>
      </w:pPr>
    </w:p>
    <w:p w:rsidR="00C62F1B" w:rsidRDefault="00C62F1B" w:rsidP="0084522E">
      <w:pPr>
        <w:jc w:val="center"/>
      </w:pPr>
    </w:p>
    <w:p w:rsidR="00C62F1B" w:rsidRDefault="00C62F1B" w:rsidP="0084522E">
      <w:pPr>
        <w:jc w:val="center"/>
      </w:pPr>
    </w:p>
    <w:p w:rsidR="00C62F1B" w:rsidRDefault="00C62F1B" w:rsidP="0084522E">
      <w:pPr>
        <w:jc w:val="center"/>
      </w:pPr>
      <w:r>
        <w:t>График проведения консультаций</w:t>
      </w:r>
    </w:p>
    <w:p w:rsidR="00C62F1B" w:rsidRDefault="00C62F1B" w:rsidP="0084522E">
      <w:pPr>
        <w:jc w:val="center"/>
      </w:pPr>
      <w:r>
        <w:t>о порядке предоставления муниципальной услуги:</w:t>
      </w:r>
    </w:p>
    <w:p w:rsidR="00C62F1B" w:rsidRDefault="00C62F1B" w:rsidP="0084522E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C62F1B" w:rsidTr="00DF5C84">
        <w:tc>
          <w:tcPr>
            <w:tcW w:w="4785" w:type="dxa"/>
          </w:tcPr>
          <w:p w:rsidR="00C62F1B" w:rsidRDefault="00C62F1B" w:rsidP="00DF5C84">
            <w:pPr>
              <w:spacing w:line="360" w:lineRule="auto"/>
              <w:jc w:val="center"/>
            </w:pPr>
            <w:r>
              <w:t>Дни недели</w:t>
            </w:r>
          </w:p>
        </w:tc>
        <w:tc>
          <w:tcPr>
            <w:tcW w:w="4786" w:type="dxa"/>
          </w:tcPr>
          <w:p w:rsidR="00C62F1B" w:rsidRDefault="00C62F1B" w:rsidP="00DF5C84">
            <w:pPr>
              <w:spacing w:line="360" w:lineRule="auto"/>
              <w:jc w:val="center"/>
            </w:pPr>
            <w:r>
              <w:t>Время</w:t>
            </w:r>
          </w:p>
        </w:tc>
      </w:tr>
      <w:tr w:rsidR="00C62F1B" w:rsidTr="00DF5C84">
        <w:tc>
          <w:tcPr>
            <w:tcW w:w="4785" w:type="dxa"/>
          </w:tcPr>
          <w:p w:rsidR="00C62F1B" w:rsidRDefault="00C62F1B" w:rsidP="00DF5C84">
            <w:pPr>
              <w:spacing w:line="360" w:lineRule="auto"/>
              <w:jc w:val="center"/>
            </w:pPr>
            <w:r>
              <w:t>Понедельник</w:t>
            </w:r>
          </w:p>
        </w:tc>
        <w:tc>
          <w:tcPr>
            <w:tcW w:w="4786" w:type="dxa"/>
          </w:tcPr>
          <w:p w:rsidR="00C62F1B" w:rsidRDefault="00C62F1B" w:rsidP="00DF5C84">
            <w:pPr>
              <w:spacing w:line="360" w:lineRule="auto"/>
              <w:jc w:val="center"/>
            </w:pPr>
            <w:r>
              <w:t>13.00 – 17.00</w:t>
            </w:r>
          </w:p>
        </w:tc>
      </w:tr>
      <w:tr w:rsidR="00C62F1B" w:rsidTr="00DF5C84">
        <w:tc>
          <w:tcPr>
            <w:tcW w:w="4785" w:type="dxa"/>
          </w:tcPr>
          <w:p w:rsidR="00C62F1B" w:rsidRDefault="00C62F1B" w:rsidP="00DF5C84">
            <w:pPr>
              <w:spacing w:line="360" w:lineRule="auto"/>
              <w:jc w:val="center"/>
            </w:pPr>
            <w:r>
              <w:t>Среда</w:t>
            </w:r>
          </w:p>
        </w:tc>
        <w:tc>
          <w:tcPr>
            <w:tcW w:w="4786" w:type="dxa"/>
          </w:tcPr>
          <w:p w:rsidR="00C62F1B" w:rsidRDefault="00C62F1B" w:rsidP="00DF5C84">
            <w:pPr>
              <w:spacing w:line="360" w:lineRule="auto"/>
              <w:jc w:val="center"/>
            </w:pPr>
            <w:r>
              <w:t>08.00 – 12.00</w:t>
            </w:r>
          </w:p>
        </w:tc>
      </w:tr>
      <w:tr w:rsidR="00C62F1B" w:rsidTr="00DF5C84">
        <w:tc>
          <w:tcPr>
            <w:tcW w:w="4785" w:type="dxa"/>
          </w:tcPr>
          <w:p w:rsidR="00C62F1B" w:rsidRDefault="00C62F1B" w:rsidP="00DF5C84">
            <w:pPr>
              <w:spacing w:line="360" w:lineRule="auto"/>
              <w:jc w:val="center"/>
            </w:pPr>
            <w:r>
              <w:t>Пятница</w:t>
            </w:r>
          </w:p>
        </w:tc>
        <w:tc>
          <w:tcPr>
            <w:tcW w:w="4786" w:type="dxa"/>
          </w:tcPr>
          <w:p w:rsidR="00C62F1B" w:rsidRDefault="00C62F1B" w:rsidP="00DF5C84">
            <w:pPr>
              <w:spacing w:line="360" w:lineRule="auto"/>
              <w:jc w:val="center"/>
            </w:pPr>
            <w:r>
              <w:t>08.00 – 12.00</w:t>
            </w:r>
          </w:p>
        </w:tc>
      </w:tr>
    </w:tbl>
    <w:p w:rsidR="00C62F1B" w:rsidRDefault="00C62F1B" w:rsidP="007C1359">
      <w:pPr>
        <w:autoSpaceDE w:val="0"/>
        <w:autoSpaceDN w:val="0"/>
        <w:adjustRightInd w:val="0"/>
        <w:spacing w:line="360" w:lineRule="auto"/>
        <w:rPr>
          <w:noProof/>
        </w:rPr>
      </w:pPr>
      <w:r>
        <w:rPr>
          <w:noProof/>
        </w:rPr>
        <w:t>(Отдел по жилищным вопросам администрации городского округа Жигулевск)</w:t>
      </w:r>
    </w:p>
    <w:p w:rsidR="00C62F1B" w:rsidRDefault="00C62F1B" w:rsidP="0084522E">
      <w:pPr>
        <w:autoSpaceDE w:val="0"/>
        <w:autoSpaceDN w:val="0"/>
        <w:adjustRightInd w:val="0"/>
        <w:spacing w:line="360" w:lineRule="auto"/>
        <w:jc w:val="center"/>
        <w:rPr>
          <w:noProof/>
        </w:rPr>
      </w:pPr>
    </w:p>
    <w:p w:rsidR="00C62F1B" w:rsidRDefault="00C62F1B" w:rsidP="0084522E">
      <w:pPr>
        <w:spacing w:line="360" w:lineRule="auto"/>
        <w:jc w:val="center"/>
      </w:pPr>
      <w:r>
        <w:t>График выдачи результатов муниципальной услуги:</w:t>
      </w:r>
    </w:p>
    <w:p w:rsidR="00C62F1B" w:rsidRDefault="00C62F1B" w:rsidP="0084522E">
      <w:pPr>
        <w:spacing w:line="360" w:lineRule="auto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C62F1B" w:rsidTr="00DF5C84">
        <w:tc>
          <w:tcPr>
            <w:tcW w:w="4785" w:type="dxa"/>
          </w:tcPr>
          <w:p w:rsidR="00C62F1B" w:rsidRDefault="00C62F1B" w:rsidP="00DF5C84">
            <w:pPr>
              <w:spacing w:line="360" w:lineRule="auto"/>
              <w:jc w:val="center"/>
            </w:pPr>
            <w:r>
              <w:t>Дни недели</w:t>
            </w:r>
          </w:p>
        </w:tc>
        <w:tc>
          <w:tcPr>
            <w:tcW w:w="4786" w:type="dxa"/>
          </w:tcPr>
          <w:p w:rsidR="00C62F1B" w:rsidRDefault="00C62F1B" w:rsidP="00DF5C84">
            <w:pPr>
              <w:spacing w:line="360" w:lineRule="auto"/>
              <w:jc w:val="center"/>
            </w:pPr>
            <w:r>
              <w:t>Время</w:t>
            </w:r>
          </w:p>
        </w:tc>
      </w:tr>
      <w:tr w:rsidR="00C62F1B" w:rsidTr="00DF5C84">
        <w:tc>
          <w:tcPr>
            <w:tcW w:w="4785" w:type="dxa"/>
          </w:tcPr>
          <w:p w:rsidR="00C62F1B" w:rsidRDefault="00C62F1B" w:rsidP="000875B6">
            <w:pPr>
              <w:spacing w:line="360" w:lineRule="auto"/>
              <w:jc w:val="center"/>
            </w:pPr>
            <w:r>
              <w:t>Понедельник</w:t>
            </w:r>
          </w:p>
        </w:tc>
        <w:tc>
          <w:tcPr>
            <w:tcW w:w="4786" w:type="dxa"/>
          </w:tcPr>
          <w:p w:rsidR="00C62F1B" w:rsidRDefault="00C62F1B" w:rsidP="000875B6">
            <w:pPr>
              <w:spacing w:line="360" w:lineRule="auto"/>
              <w:jc w:val="center"/>
            </w:pPr>
            <w:r>
              <w:t>13.00 – 17.00</w:t>
            </w:r>
          </w:p>
        </w:tc>
      </w:tr>
      <w:tr w:rsidR="00C62F1B" w:rsidTr="00DF5C84">
        <w:tc>
          <w:tcPr>
            <w:tcW w:w="4785" w:type="dxa"/>
          </w:tcPr>
          <w:p w:rsidR="00C62F1B" w:rsidRDefault="00C62F1B" w:rsidP="000875B6">
            <w:pPr>
              <w:spacing w:line="360" w:lineRule="auto"/>
              <w:jc w:val="center"/>
            </w:pPr>
            <w:r>
              <w:t>Среда</w:t>
            </w:r>
          </w:p>
        </w:tc>
        <w:tc>
          <w:tcPr>
            <w:tcW w:w="4786" w:type="dxa"/>
          </w:tcPr>
          <w:p w:rsidR="00C62F1B" w:rsidRDefault="00C62F1B" w:rsidP="000875B6">
            <w:pPr>
              <w:spacing w:line="360" w:lineRule="auto"/>
              <w:jc w:val="center"/>
            </w:pPr>
            <w:r>
              <w:t>08.00 – 12.00</w:t>
            </w:r>
          </w:p>
        </w:tc>
      </w:tr>
      <w:tr w:rsidR="00C62F1B" w:rsidTr="00DF5C84">
        <w:tc>
          <w:tcPr>
            <w:tcW w:w="4785" w:type="dxa"/>
          </w:tcPr>
          <w:p w:rsidR="00C62F1B" w:rsidRDefault="00C62F1B" w:rsidP="000875B6">
            <w:pPr>
              <w:spacing w:line="360" w:lineRule="auto"/>
              <w:jc w:val="center"/>
            </w:pPr>
            <w:r>
              <w:t>Пятница</w:t>
            </w:r>
          </w:p>
        </w:tc>
        <w:tc>
          <w:tcPr>
            <w:tcW w:w="4786" w:type="dxa"/>
          </w:tcPr>
          <w:p w:rsidR="00C62F1B" w:rsidRDefault="00C62F1B" w:rsidP="000875B6">
            <w:pPr>
              <w:spacing w:line="360" w:lineRule="auto"/>
              <w:jc w:val="center"/>
            </w:pPr>
            <w:r>
              <w:t>08.00 – 12.00</w:t>
            </w:r>
          </w:p>
        </w:tc>
      </w:tr>
    </w:tbl>
    <w:p w:rsidR="00C62F1B" w:rsidRDefault="00C62F1B" w:rsidP="0084522E">
      <w:pPr>
        <w:autoSpaceDE w:val="0"/>
        <w:autoSpaceDN w:val="0"/>
        <w:adjustRightInd w:val="0"/>
        <w:spacing w:line="360" w:lineRule="auto"/>
        <w:jc w:val="center"/>
        <w:rPr>
          <w:noProof/>
        </w:rPr>
      </w:pPr>
      <w:r>
        <w:rPr>
          <w:noProof/>
        </w:rPr>
        <w:t>(Отдел по жилищным вопросам администрации городского округа Жигулевск)</w:t>
      </w:r>
    </w:p>
    <w:p w:rsidR="00C62F1B" w:rsidRDefault="00C62F1B" w:rsidP="0084522E">
      <w:pPr>
        <w:spacing w:line="360" w:lineRule="auto"/>
        <w:jc w:val="center"/>
      </w:pPr>
    </w:p>
    <w:p w:rsidR="00C62F1B" w:rsidRDefault="00C62F1B" w:rsidP="0084522E">
      <w:pPr>
        <w:autoSpaceDE w:val="0"/>
        <w:autoSpaceDN w:val="0"/>
        <w:adjustRightInd w:val="0"/>
        <w:spacing w:line="360" w:lineRule="auto"/>
        <w:jc w:val="center"/>
        <w:rPr>
          <w:noProof/>
        </w:rPr>
      </w:pPr>
    </w:p>
    <w:p w:rsidR="00C62F1B" w:rsidRPr="005E5675" w:rsidRDefault="00C62F1B" w:rsidP="0084522E">
      <w:pPr>
        <w:autoSpaceDE w:val="0"/>
        <w:autoSpaceDN w:val="0"/>
        <w:adjustRightInd w:val="0"/>
        <w:spacing w:line="360" w:lineRule="auto"/>
        <w:jc w:val="center"/>
        <w:rPr>
          <w:noProof/>
        </w:rPr>
      </w:pPr>
    </w:p>
    <w:p w:rsidR="00C62F1B" w:rsidRDefault="00C62F1B" w:rsidP="0084522E">
      <w:pPr>
        <w:spacing w:line="360" w:lineRule="auto"/>
        <w:jc w:val="center"/>
      </w:pPr>
    </w:p>
    <w:p w:rsidR="00C62F1B" w:rsidRPr="00121AFF" w:rsidRDefault="00C62F1B" w:rsidP="0084522E">
      <w:pPr>
        <w:spacing w:line="360" w:lineRule="auto"/>
        <w:jc w:val="center"/>
      </w:pPr>
    </w:p>
    <w:p w:rsidR="00C62F1B" w:rsidRDefault="00C62F1B" w:rsidP="0084522E"/>
    <w:p w:rsidR="00C62F1B" w:rsidRDefault="00C62F1B" w:rsidP="0084522E"/>
    <w:p w:rsidR="00C62F1B" w:rsidRDefault="00C62F1B" w:rsidP="0084522E"/>
    <w:p w:rsidR="00C62F1B" w:rsidRDefault="00C62F1B" w:rsidP="0084522E">
      <w:pPr>
        <w:jc w:val="center"/>
      </w:pPr>
    </w:p>
    <w:tbl>
      <w:tblPr>
        <w:tblW w:w="0" w:type="auto"/>
        <w:tblInd w:w="3708" w:type="dxa"/>
        <w:tblLook w:val="01E0"/>
      </w:tblPr>
      <w:tblGrid>
        <w:gridCol w:w="5660"/>
      </w:tblGrid>
      <w:tr w:rsidR="00C62F1B" w:rsidRPr="005A4F76" w:rsidTr="00310A11">
        <w:trPr>
          <w:trHeight w:val="178"/>
        </w:trPr>
        <w:tc>
          <w:tcPr>
            <w:tcW w:w="5660" w:type="dxa"/>
          </w:tcPr>
          <w:p w:rsidR="00C62F1B" w:rsidRPr="00D27BE8" w:rsidRDefault="00C62F1B" w:rsidP="00310A11">
            <w:pPr>
              <w:autoSpaceDE w:val="0"/>
              <w:autoSpaceDN w:val="0"/>
              <w:adjustRightInd w:val="0"/>
              <w:jc w:val="right"/>
              <w:rPr>
                <w:lang w:val="en-US"/>
              </w:rPr>
            </w:pPr>
            <w:r>
              <w:t xml:space="preserve">Приложение № </w:t>
            </w:r>
            <w:r>
              <w:rPr>
                <w:lang w:val="en-US"/>
              </w:rPr>
              <w:t>3</w:t>
            </w:r>
          </w:p>
          <w:p w:rsidR="00C62F1B" w:rsidRPr="00D27BE8" w:rsidRDefault="00C62F1B" w:rsidP="00310A11">
            <w:pPr>
              <w:autoSpaceDE w:val="0"/>
              <w:autoSpaceDN w:val="0"/>
              <w:adjustRightInd w:val="0"/>
              <w:jc w:val="right"/>
            </w:pPr>
          </w:p>
          <w:p w:rsidR="00C62F1B" w:rsidRPr="005A4F76" w:rsidRDefault="00C62F1B" w:rsidP="00310A11">
            <w:pPr>
              <w:autoSpaceDE w:val="0"/>
              <w:autoSpaceDN w:val="0"/>
              <w:adjustRightInd w:val="0"/>
              <w:jc w:val="both"/>
            </w:pPr>
            <w:r w:rsidRPr="00C830B2">
              <w:rPr>
                <w:color w:val="000000"/>
              </w:rPr>
              <w:t xml:space="preserve">к </w:t>
            </w:r>
            <w:r>
              <w:rPr>
                <w:color w:val="000000"/>
              </w:rPr>
              <w:t>А</w:t>
            </w:r>
            <w:r w:rsidRPr="00C830B2">
              <w:rPr>
                <w:color w:val="000000"/>
              </w:rPr>
              <w:t xml:space="preserve">дминистративному регламенту </w:t>
            </w:r>
            <w:r>
              <w:t>по предоставлению муниципальной услуги «Предоставление жилых помещений муниципального специализированного жилищного фонда по договорам найма специализированных жилых помещений»</w:t>
            </w:r>
          </w:p>
        </w:tc>
      </w:tr>
    </w:tbl>
    <w:p w:rsidR="00C62F1B" w:rsidRDefault="00C62F1B" w:rsidP="0084522E">
      <w:pPr>
        <w:autoSpaceDE w:val="0"/>
        <w:autoSpaceDN w:val="0"/>
        <w:adjustRightInd w:val="0"/>
        <w:jc w:val="center"/>
      </w:pPr>
    </w:p>
    <w:p w:rsidR="00C62F1B" w:rsidRDefault="00C62F1B" w:rsidP="0084522E">
      <w:pPr>
        <w:autoSpaceDE w:val="0"/>
        <w:autoSpaceDN w:val="0"/>
        <w:adjustRightInd w:val="0"/>
        <w:jc w:val="center"/>
      </w:pPr>
      <w:r>
        <w:t>Блок – схема предоставления муниципальной услуги</w:t>
      </w:r>
    </w:p>
    <w:p w:rsidR="00C62F1B" w:rsidRDefault="00C62F1B" w:rsidP="0084522E">
      <w:pPr>
        <w:autoSpaceDE w:val="0"/>
        <w:autoSpaceDN w:val="0"/>
        <w:adjustRightInd w:val="0"/>
        <w:jc w:val="center"/>
      </w:pPr>
    </w:p>
    <w:p w:rsidR="00C62F1B" w:rsidRPr="00A35AB7" w:rsidRDefault="00C62F1B" w:rsidP="0084522E">
      <w:pPr>
        <w:autoSpaceDE w:val="0"/>
        <w:autoSpaceDN w:val="0"/>
        <w:adjustRightInd w:val="0"/>
        <w:jc w:val="center"/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8" o:spid="_x0000_s1026" type="#_x0000_t202" style="position:absolute;left:0;text-align:left;margin-left:120.55pt;margin-top:.75pt;width:158.05pt;height:36pt;z-index:2516439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">
            <v:textbox>
              <w:txbxContent>
                <w:p w:rsidR="00C62F1B" w:rsidRPr="00727770" w:rsidRDefault="00C62F1B" w:rsidP="0084522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Регистрация заявления и прилагаемых к нему документов</w:t>
                  </w:r>
                </w:p>
              </w:txbxContent>
            </v:textbox>
          </v:shape>
        </w:pict>
      </w:r>
    </w:p>
    <w:p w:rsidR="00C62F1B" w:rsidRDefault="00C62F1B" w:rsidP="0084522E"/>
    <w:p w:rsidR="00C62F1B" w:rsidRDefault="00C62F1B" w:rsidP="0084522E"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7" o:spid="_x0000_s1027" type="#_x0000_t32" style="position:absolute;margin-left:198pt;margin-top:4.85pt;width:.35pt;height:19.55pt;flip:x;z-index:2516459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">
            <v:stroke endarrow="block"/>
          </v:shape>
        </w:pict>
      </w:r>
    </w:p>
    <w:p w:rsidR="00C62F1B" w:rsidRDefault="00C62F1B" w:rsidP="0084522E">
      <w:r>
        <w:rPr>
          <w:noProof/>
          <w:lang w:eastAsia="ru-RU"/>
        </w:rPr>
        <w:pict>
          <v:shape id="Поле 26" o:spid="_x0000_s1028" type="#_x0000_t202" style="position:absolute;margin-left:111.45pt;margin-top:8.65pt;width:174.2pt;height:41.25pt;z-index:2516449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">
            <v:textbox>
              <w:txbxContent>
                <w:p w:rsidR="00C62F1B" w:rsidRPr="00472E65" w:rsidRDefault="00C62F1B" w:rsidP="00C63FF3">
                  <w:pPr>
                    <w:jc w:val="center"/>
                    <w:rPr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Рассмотрение заявления и проверка прилагаемых к нему документов</w:t>
                  </w:r>
                </w:p>
              </w:txbxContent>
            </v:textbox>
          </v:shape>
        </w:pict>
      </w:r>
    </w:p>
    <w:p w:rsidR="00C62F1B" w:rsidRDefault="00C62F1B" w:rsidP="0084522E"/>
    <w:p w:rsidR="00C62F1B" w:rsidRDefault="00C62F1B" w:rsidP="0084522E"/>
    <w:p w:rsidR="00C62F1B" w:rsidRDefault="00C62F1B" w:rsidP="0084522E">
      <w:r>
        <w:rPr>
          <w:noProof/>
          <w:lang w:eastAsia="ru-RU"/>
        </w:rPr>
        <w:pict>
          <v:shape id="Прямая со стрелкой 24" o:spid="_x0000_s1029" type="#_x0000_t32" style="position:absolute;margin-left:249.4pt;margin-top:1.5pt;width:66.95pt;height:21.75pt;z-index:2516480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">
            <v:stroke endarrow="block"/>
          </v:shape>
        </w:pict>
      </w:r>
      <w:r>
        <w:rPr>
          <w:noProof/>
          <w:lang w:eastAsia="ru-RU"/>
        </w:rPr>
        <w:pict>
          <v:shape id="Прямая со стрелкой 23" o:spid="_x0000_s1030" type="#_x0000_t32" style="position:absolute;margin-left:93.05pt;margin-top:1.45pt;width:45pt;height:21.75pt;flip:x;z-index:2516469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">
            <v:stroke endarrow="block"/>
          </v:shape>
        </w:pict>
      </w:r>
    </w:p>
    <w:p w:rsidR="00C62F1B" w:rsidRDefault="00C62F1B" w:rsidP="0084522E">
      <w:r>
        <w:rPr>
          <w:noProof/>
          <w:lang w:eastAsia="ru-RU"/>
        </w:rPr>
        <w:pict>
          <v:shape id="Поле 2" o:spid="_x0000_s1031" type="#_x0000_t202" style="position:absolute;margin-left:282.7pt;margin-top:7.45pt;width:2in;height:45pt;z-index: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">
            <v:textbox>
              <w:txbxContent>
                <w:p w:rsidR="00C62F1B" w:rsidRPr="00727770" w:rsidRDefault="00C62F1B" w:rsidP="009A627F">
                  <w:pPr>
                    <w:jc w:val="center"/>
                    <w:rPr>
                      <w:sz w:val="20"/>
                      <w:szCs w:val="20"/>
                    </w:rPr>
                  </w:pPr>
                  <w:r w:rsidRPr="00727770">
                    <w:rPr>
                      <w:sz w:val="20"/>
                      <w:szCs w:val="20"/>
                    </w:rPr>
                    <w:t xml:space="preserve">Документы </w:t>
                  </w:r>
                  <w:r>
                    <w:rPr>
                      <w:sz w:val="20"/>
                      <w:szCs w:val="20"/>
                    </w:rPr>
                    <w:t xml:space="preserve">не </w:t>
                  </w:r>
                  <w:r w:rsidRPr="00727770">
                    <w:rPr>
                      <w:sz w:val="20"/>
                      <w:szCs w:val="20"/>
                    </w:rPr>
                    <w:t>соответствуют</w:t>
                  </w:r>
                  <w:r>
                    <w:rPr>
                      <w:sz w:val="20"/>
                      <w:szCs w:val="20"/>
                    </w:rPr>
                    <w:t xml:space="preserve"> требованиям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оле 22" o:spid="_x0000_s1032" type="#_x0000_t202" style="position:absolute;margin-left:9pt;margin-top:7.35pt;width:2in;height:45pt;z-index:2516428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">
            <v:textbox>
              <w:txbxContent>
                <w:p w:rsidR="00C62F1B" w:rsidRPr="00727770" w:rsidRDefault="00C62F1B" w:rsidP="0084522E">
                  <w:pPr>
                    <w:jc w:val="center"/>
                    <w:rPr>
                      <w:sz w:val="20"/>
                      <w:szCs w:val="20"/>
                    </w:rPr>
                  </w:pPr>
                  <w:r w:rsidRPr="00727770">
                    <w:rPr>
                      <w:sz w:val="20"/>
                      <w:szCs w:val="20"/>
                    </w:rPr>
                    <w:t>Документы соответствуют</w:t>
                  </w:r>
                  <w:r>
                    <w:rPr>
                      <w:sz w:val="20"/>
                      <w:szCs w:val="20"/>
                    </w:rPr>
                    <w:t xml:space="preserve"> требованиям</w:t>
                  </w:r>
                </w:p>
              </w:txbxContent>
            </v:textbox>
          </v:shape>
        </w:pict>
      </w:r>
    </w:p>
    <w:p w:rsidR="00C62F1B" w:rsidRDefault="00C62F1B" w:rsidP="0084522E"/>
    <w:p w:rsidR="00C62F1B" w:rsidRDefault="00C62F1B" w:rsidP="0084522E"/>
    <w:p w:rsidR="00C62F1B" w:rsidRDefault="00C62F1B" w:rsidP="0084522E">
      <w:r>
        <w:rPr>
          <w:noProof/>
          <w:lang w:eastAsia="ru-RU"/>
        </w:rPr>
        <w:pict>
          <v:shape id="Прямая со стрелкой 39" o:spid="_x0000_s1033" type="#_x0000_t32" style="position:absolute;margin-left:358.2pt;margin-top:4.05pt;width:.65pt;height:32.5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">
            <v:stroke endarrow="open"/>
          </v:shape>
        </w:pict>
      </w:r>
      <w:r>
        <w:rPr>
          <w:noProof/>
          <w:lang w:eastAsia="ru-RU"/>
        </w:rPr>
        <w:pict>
          <v:shape id="Прямая со стрелкой 38" o:spid="_x0000_s1034" type="#_x0000_t32" style="position:absolute;margin-left:76.5pt;margin-top:4pt;width:0;height:26.3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">
            <v:stroke endarrow="open"/>
          </v:shape>
        </w:pict>
      </w:r>
    </w:p>
    <w:p w:rsidR="00C62F1B" w:rsidRDefault="00C62F1B" w:rsidP="0084522E">
      <w:r>
        <w:rPr>
          <w:noProof/>
          <w:lang w:eastAsia="ru-RU"/>
        </w:rPr>
        <w:pict>
          <v:shape id="Поле 4" o:spid="_x0000_s1035" type="#_x0000_t202" style="position:absolute;margin-left:-28.7pt;margin-top:14.25pt;width:221.65pt;height:4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">
            <v:textbox>
              <w:txbxContent>
                <w:p w:rsidR="00C62F1B" w:rsidRPr="00727770" w:rsidRDefault="00C62F1B" w:rsidP="009A627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Направление межведомственных запросов в органы, участвующие в предоставлении муниципальной услуги</w:t>
                  </w:r>
                </w:p>
              </w:txbxContent>
            </v:textbox>
          </v:shape>
        </w:pict>
      </w:r>
    </w:p>
    <w:p w:rsidR="00C62F1B" w:rsidRDefault="00C62F1B" w:rsidP="0084522E">
      <w:r>
        <w:rPr>
          <w:noProof/>
          <w:lang w:eastAsia="ru-RU"/>
        </w:rPr>
        <w:pict>
          <v:shape id="Поле 3" o:spid="_x0000_s1036" type="#_x0000_t202" style="position:absolute;margin-left:290.3pt;margin-top:4.7pt;width:2in;height:45pt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">
            <v:textbox>
              <w:txbxContent>
                <w:p w:rsidR="00C62F1B" w:rsidRPr="00727770" w:rsidRDefault="00C62F1B" w:rsidP="009A627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Принятие решения об отказе в приёме документов</w:t>
                  </w:r>
                </w:p>
              </w:txbxContent>
            </v:textbox>
          </v:shape>
        </w:pict>
      </w:r>
    </w:p>
    <w:p w:rsidR="00C62F1B" w:rsidRDefault="00C62F1B" w:rsidP="0084522E"/>
    <w:p w:rsidR="00C62F1B" w:rsidRDefault="00C62F1B" w:rsidP="0084522E">
      <w:r>
        <w:rPr>
          <w:noProof/>
          <w:lang w:eastAsia="ru-RU"/>
        </w:rPr>
        <w:pict>
          <v:shape id="Прямая со стрелкой 50" o:spid="_x0000_s1037" type="#_x0000_t32" style="position:absolute;margin-left:186.05pt;margin-top:11.05pt;width:17.55pt;height:30.7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">
            <v:stroke endarrow="open"/>
          </v:shape>
        </w:pict>
      </w:r>
      <w:r>
        <w:rPr>
          <w:noProof/>
          <w:lang w:eastAsia="ru-RU"/>
        </w:rPr>
        <w:pict>
          <v:shape id="Прямая со стрелкой 47" o:spid="_x0000_s1038" type="#_x0000_t32" style="position:absolute;margin-left:42.65pt;margin-top:10.95pt;width:.65pt;height:30.75pt;flip:x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">
            <v:stroke endarrow="open"/>
          </v:shape>
        </w:pict>
      </w:r>
    </w:p>
    <w:p w:rsidR="00C62F1B" w:rsidRDefault="00C62F1B" w:rsidP="0084522E">
      <w:r>
        <w:rPr>
          <w:noProof/>
          <w:lang w:eastAsia="ru-RU"/>
        </w:rPr>
        <w:pict>
          <v:shape id="Прямая со стрелкой 49" o:spid="_x0000_s1039" type="#_x0000_t32" style="position:absolute;margin-left:68.7pt;margin-top:14.85pt;width:0;height:0;z-index: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">
            <v:stroke endarrow="block"/>
          </v:shape>
        </w:pict>
      </w:r>
    </w:p>
    <w:p w:rsidR="00C62F1B" w:rsidRDefault="00C62F1B" w:rsidP="0084522E">
      <w:r>
        <w:rPr>
          <w:noProof/>
          <w:lang w:eastAsia="ru-RU"/>
        </w:rPr>
        <w:pict>
          <v:shape id="Поле 5" o:spid="_x0000_s1040" type="#_x0000_t202" style="position:absolute;margin-left:186.25pt;margin-top:9.7pt;width:2in;height: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">
            <v:textbox>
              <w:txbxContent>
                <w:p w:rsidR="00C62F1B" w:rsidRPr="00727770" w:rsidRDefault="00C62F1B" w:rsidP="009A627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Наличие оснований для отказа в предоставлении муниципальной услуги</w:t>
                  </w:r>
                </w:p>
                <w:p w:rsidR="00C62F1B" w:rsidRPr="00727770" w:rsidRDefault="00C62F1B" w:rsidP="009A627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оле 6" o:spid="_x0000_s1041" type="#_x0000_t202" style="position:absolute;margin-left:-29pt;margin-top:9.2pt;width:2in;height:4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">
            <v:textbox>
              <w:txbxContent>
                <w:p w:rsidR="00C62F1B" w:rsidRPr="00727770" w:rsidRDefault="00C62F1B" w:rsidP="009A627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Отсутствие оснований для отказа в предоставлении муниципальной услуги</w:t>
                  </w:r>
                </w:p>
              </w:txbxContent>
            </v:textbox>
          </v:shape>
        </w:pict>
      </w:r>
    </w:p>
    <w:p w:rsidR="00C62F1B" w:rsidRDefault="00C62F1B" w:rsidP="0084522E"/>
    <w:p w:rsidR="00C62F1B" w:rsidRDefault="00C62F1B" w:rsidP="0084522E"/>
    <w:p w:rsidR="00C62F1B" w:rsidRDefault="00C62F1B" w:rsidP="0084522E">
      <w:r>
        <w:rPr>
          <w:noProof/>
          <w:lang w:eastAsia="ru-RU"/>
        </w:rPr>
        <w:pict>
          <v:shape id="Прямая со стрелкой 52" o:spid="_x0000_s1042" type="#_x0000_t32" style="position:absolute;margin-left:271.2pt;margin-top:6.3pt;width:.65pt;height:31.9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">
            <v:stroke endarrow="open"/>
          </v:shape>
        </w:pict>
      </w:r>
      <w:r>
        <w:rPr>
          <w:noProof/>
          <w:lang w:eastAsia="ru-RU"/>
        </w:rPr>
        <w:pict>
          <v:shape id="Прямая со стрелкой 51" o:spid="_x0000_s1043" type="#_x0000_t32" style="position:absolute;margin-left:38.9pt;margin-top:6.2pt;width:0;height:23.2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">
            <v:stroke endarrow="open"/>
          </v:shape>
        </w:pict>
      </w:r>
    </w:p>
    <w:p w:rsidR="00C62F1B" w:rsidRDefault="00C62F1B" w:rsidP="00BB11DE">
      <w:pPr>
        <w:tabs>
          <w:tab w:val="left" w:pos="7620"/>
        </w:tabs>
        <w:rPr>
          <w:b/>
        </w:rPr>
      </w:pPr>
      <w:r>
        <w:rPr>
          <w:noProof/>
          <w:lang w:eastAsia="ru-RU"/>
        </w:rPr>
        <w:pict>
          <v:shape id="Поле 11" o:spid="_x0000_s1044" type="#_x0000_t202" style="position:absolute;margin-left:-28.9pt;margin-top:13.15pt;width:2in;height:4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">
            <v:textbox>
              <w:txbxContent>
                <w:p w:rsidR="00C62F1B" w:rsidRPr="00727770" w:rsidRDefault="00C62F1B" w:rsidP="0075208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Подготовка проекта договора найма специализированного жилого помещения</w:t>
                  </w:r>
                </w:p>
              </w:txbxContent>
            </v:textbox>
          </v:shape>
        </w:pict>
      </w:r>
    </w:p>
    <w:p w:rsidR="00C62F1B" w:rsidRDefault="00C62F1B" w:rsidP="00BB11DE">
      <w:pPr>
        <w:tabs>
          <w:tab w:val="left" w:pos="7620"/>
        </w:tabs>
        <w:rPr>
          <w:b/>
        </w:rPr>
      </w:pPr>
      <w:r>
        <w:rPr>
          <w:noProof/>
          <w:lang w:eastAsia="ru-RU"/>
        </w:rPr>
        <w:pict>
          <v:shape id="Поле 8" o:spid="_x0000_s1045" type="#_x0000_t202" style="position:absolute;margin-left:225.75pt;margin-top:6.3pt;width:2in;height:4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">
            <v:textbox>
              <w:txbxContent>
                <w:p w:rsidR="00C62F1B" w:rsidRPr="00727770" w:rsidRDefault="00C62F1B" w:rsidP="0075208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Принятие решения об отказе в предоставлении муниципальной услуги</w:t>
                  </w:r>
                </w:p>
                <w:p w:rsidR="00C62F1B" w:rsidRPr="00727770" w:rsidRDefault="00C62F1B" w:rsidP="00752086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b/>
        </w:rPr>
        <w:tab/>
      </w:r>
    </w:p>
    <w:p w:rsidR="00C62F1B" w:rsidRDefault="00C62F1B" w:rsidP="00BB11DE">
      <w:pPr>
        <w:tabs>
          <w:tab w:val="left" w:pos="7620"/>
        </w:tabs>
      </w:pPr>
    </w:p>
    <w:p w:rsidR="00C62F1B" w:rsidRDefault="00C62F1B" w:rsidP="0084522E">
      <w:r>
        <w:rPr>
          <w:noProof/>
          <w:lang w:eastAsia="ru-RU"/>
        </w:rPr>
        <w:pict>
          <v:shape id="Прямая со стрелкой 53" o:spid="_x0000_s1046" type="#_x0000_t32" style="position:absolute;margin-left:38.9pt;margin-top:10.05pt;width:0;height:21.35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">
            <v:stroke endarrow="open"/>
          </v:shape>
        </w:pict>
      </w:r>
    </w:p>
    <w:p w:rsidR="00C62F1B" w:rsidRDefault="00C62F1B" w:rsidP="0084522E">
      <w:r>
        <w:rPr>
          <w:noProof/>
          <w:lang w:eastAsia="ru-RU"/>
        </w:rPr>
        <w:pict>
          <v:shape id="Поле 18" o:spid="_x0000_s1047" type="#_x0000_t202" style="position:absolute;margin-left:-28.7pt;margin-top:15.35pt;width:173.45pt;height:53.8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">
            <v:textbox>
              <w:txbxContent>
                <w:p w:rsidR="00C62F1B" w:rsidRPr="00727770" w:rsidRDefault="00C62F1B" w:rsidP="0075208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Передача проекта договора найма специализированного жилого помещения на подписание заявителю</w:t>
                  </w:r>
                </w:p>
              </w:txbxContent>
            </v:textbox>
          </v:shape>
        </w:pict>
      </w:r>
    </w:p>
    <w:p w:rsidR="00C62F1B" w:rsidRDefault="00C62F1B" w:rsidP="0084522E"/>
    <w:p w:rsidR="00C62F1B" w:rsidRDefault="00C62F1B" w:rsidP="0084522E"/>
    <w:p w:rsidR="00C62F1B" w:rsidRDefault="00C62F1B" w:rsidP="0084522E"/>
    <w:p w:rsidR="00C62F1B" w:rsidRDefault="00C62F1B" w:rsidP="0084522E">
      <w:r>
        <w:rPr>
          <w:noProof/>
          <w:lang w:eastAsia="ru-RU"/>
        </w:rPr>
        <w:pict>
          <v:shape id="Прямая со стрелкой 54" o:spid="_x0000_s1048" type="#_x0000_t32" style="position:absolute;margin-left:57.05pt;margin-top:4.75pt;width:.65pt;height:21.9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">
            <v:stroke endarrow="open"/>
          </v:shape>
        </w:pict>
      </w:r>
    </w:p>
    <w:p w:rsidR="00C62F1B" w:rsidRDefault="00C62F1B" w:rsidP="0084522E">
      <w:r>
        <w:rPr>
          <w:noProof/>
          <w:lang w:eastAsia="ru-RU"/>
        </w:rPr>
        <w:pict>
          <v:shape id="Поле 31" o:spid="_x0000_s1049" type="#_x0000_t202" style="position:absolute;margin-left:-28.7pt;margin-top:10.6pt;width:227.6pt;height:46.3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">
            <v:textbox>
              <w:txbxContent>
                <w:p w:rsidR="00C62F1B" w:rsidRPr="00BA34A7" w:rsidRDefault="00C62F1B" w:rsidP="0075208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</w:t>
                  </w:r>
                  <w:r w:rsidRPr="00BA34A7">
                    <w:rPr>
                      <w:sz w:val="20"/>
                      <w:szCs w:val="20"/>
                    </w:rPr>
                    <w:t>одготовка проекта решения о предоставлении жилого специализированного помещения по договору найма</w:t>
                  </w:r>
                </w:p>
              </w:txbxContent>
            </v:textbox>
          </v:shape>
        </w:pict>
      </w:r>
    </w:p>
    <w:p w:rsidR="00C62F1B" w:rsidRDefault="00C62F1B" w:rsidP="0084522E"/>
    <w:p w:rsidR="00C62F1B" w:rsidRDefault="00C62F1B" w:rsidP="0084522E"/>
    <w:p w:rsidR="00C62F1B" w:rsidRDefault="00C62F1B" w:rsidP="0084522E">
      <w:r>
        <w:rPr>
          <w:noProof/>
          <w:lang w:eastAsia="ru-RU"/>
        </w:rPr>
        <w:pict>
          <v:shape id="Прямая со стрелкой 55" o:spid="_x0000_s1050" type="#_x0000_t32" style="position:absolute;margin-left:84.6pt;margin-top:8.6pt;width:0;height:21.3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">
            <v:stroke endarrow="open"/>
          </v:shape>
        </w:pict>
      </w:r>
      <w:r>
        <w:rPr>
          <w:noProof/>
          <w:lang w:eastAsia="ru-RU"/>
        </w:rPr>
        <w:pict>
          <v:shape id="Прямая со стрелкой 41" o:spid="_x0000_s1051" type="#_x0000_t32" style="position:absolute;margin-left:397.2pt;margin-top:10.4pt;width:0;height:0;z-index:2516490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">
            <v:stroke endarrow="block"/>
          </v:shape>
        </w:pict>
      </w:r>
    </w:p>
    <w:p w:rsidR="00C62F1B" w:rsidRDefault="00C62F1B" w:rsidP="009A627F">
      <w:pPr>
        <w:autoSpaceDE w:val="0"/>
        <w:autoSpaceDN w:val="0"/>
        <w:adjustRightInd w:val="0"/>
        <w:ind w:firstLine="4680"/>
        <w:jc w:val="center"/>
      </w:pPr>
      <w:r>
        <w:rPr>
          <w:noProof/>
          <w:lang w:eastAsia="ru-RU"/>
        </w:rPr>
        <w:pict>
          <v:shape id="Поле 35" o:spid="_x0000_s1052" type="#_x0000_t202" style="position:absolute;left:0;text-align:left;margin-left:2pt;margin-top:13.8pt;width:223.5pt;height:37.5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">
            <v:textbox>
              <w:txbxContent>
                <w:p w:rsidR="00C62F1B" w:rsidRPr="00727770" w:rsidRDefault="00C62F1B" w:rsidP="00BA34A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Выдача договора найма специализированного жилого помещения заявителю</w:t>
                  </w:r>
                </w:p>
                <w:p w:rsidR="00C62F1B" w:rsidRPr="00727770" w:rsidRDefault="00C62F1B" w:rsidP="00BA34A7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рямая со стрелкой 46" o:spid="_x0000_s1053" type="#_x0000_t32" style="position:absolute;left:0;text-align:left;margin-left:186.4pt;margin-top:689.2pt;width:155.25pt;height:0;z-index:251652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">
            <v:stroke endarrow="block"/>
          </v:shape>
        </w:pict>
      </w:r>
      <w:r>
        <w:rPr>
          <w:noProof/>
          <w:lang w:eastAsia="ru-RU"/>
        </w:rPr>
        <w:pict>
          <v:shape id="Прямая со стрелкой 45" o:spid="_x0000_s1054" type="#_x0000_t32" style="position:absolute;left:0;text-align:left;margin-left:186.4pt;margin-top:689.2pt;width:155.25pt;height:0;z-index:251651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">
            <v:stroke endarrow="block"/>
          </v:shape>
        </w:pict>
      </w:r>
      <w:r>
        <w:rPr>
          <w:noProof/>
          <w:lang w:eastAsia="ru-RU"/>
        </w:rPr>
        <w:pict>
          <v:shape id="Прямая со стрелкой 44" o:spid="_x0000_s1055" type="#_x0000_t32" style="position:absolute;left:0;text-align:left;margin-left:186.4pt;margin-top:689.2pt;width:155.25pt;height:0;z-index:2516500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">
            <v:stroke endarrow="block"/>
          </v:shape>
        </w:pict>
      </w:r>
    </w:p>
    <w:sectPr w:rsidR="00C62F1B" w:rsidSect="007C1359">
      <w:headerReference w:type="even" r:id="rId7"/>
      <w:pgSz w:w="11906" w:h="16838"/>
      <w:pgMar w:top="1134" w:right="709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2F1B" w:rsidRDefault="00C62F1B" w:rsidP="002B0339">
      <w:r>
        <w:separator/>
      </w:r>
    </w:p>
  </w:endnote>
  <w:endnote w:type="continuationSeparator" w:id="0">
    <w:p w:rsidR="00C62F1B" w:rsidRDefault="00C62F1B" w:rsidP="002B03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2F1B" w:rsidRDefault="00C62F1B" w:rsidP="002B0339">
      <w:r>
        <w:separator/>
      </w:r>
    </w:p>
  </w:footnote>
  <w:footnote w:type="continuationSeparator" w:id="0">
    <w:p w:rsidR="00C62F1B" w:rsidRDefault="00C62F1B" w:rsidP="002B03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2F1B" w:rsidRDefault="00C62F1B" w:rsidP="00D5534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62F1B" w:rsidRDefault="00C62F1B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522E"/>
    <w:rsid w:val="00006174"/>
    <w:rsid w:val="00022209"/>
    <w:rsid w:val="000875B6"/>
    <w:rsid w:val="000D4078"/>
    <w:rsid w:val="000F6C94"/>
    <w:rsid w:val="00101A05"/>
    <w:rsid w:val="00121AFF"/>
    <w:rsid w:val="0017617D"/>
    <w:rsid w:val="002255CB"/>
    <w:rsid w:val="0022649F"/>
    <w:rsid w:val="00227AE3"/>
    <w:rsid w:val="00235A8C"/>
    <w:rsid w:val="002440FC"/>
    <w:rsid w:val="002A35FC"/>
    <w:rsid w:val="002B0339"/>
    <w:rsid w:val="00302D85"/>
    <w:rsid w:val="00310A11"/>
    <w:rsid w:val="00310DB6"/>
    <w:rsid w:val="0031132E"/>
    <w:rsid w:val="00321A88"/>
    <w:rsid w:val="003221D3"/>
    <w:rsid w:val="00334102"/>
    <w:rsid w:val="0037502E"/>
    <w:rsid w:val="00381A25"/>
    <w:rsid w:val="003B2C30"/>
    <w:rsid w:val="00430A9A"/>
    <w:rsid w:val="00451595"/>
    <w:rsid w:val="00465410"/>
    <w:rsid w:val="004718E5"/>
    <w:rsid w:val="00472E65"/>
    <w:rsid w:val="0049373D"/>
    <w:rsid w:val="004C0288"/>
    <w:rsid w:val="00502936"/>
    <w:rsid w:val="0055065F"/>
    <w:rsid w:val="00587FDF"/>
    <w:rsid w:val="005A4F76"/>
    <w:rsid w:val="005E422C"/>
    <w:rsid w:val="005E5675"/>
    <w:rsid w:val="005E5786"/>
    <w:rsid w:val="006A7DB6"/>
    <w:rsid w:val="006C66FF"/>
    <w:rsid w:val="006E64EF"/>
    <w:rsid w:val="00727770"/>
    <w:rsid w:val="007324C0"/>
    <w:rsid w:val="00752086"/>
    <w:rsid w:val="00755058"/>
    <w:rsid w:val="00774F07"/>
    <w:rsid w:val="007C1359"/>
    <w:rsid w:val="0084522E"/>
    <w:rsid w:val="008655F1"/>
    <w:rsid w:val="00881060"/>
    <w:rsid w:val="00894D42"/>
    <w:rsid w:val="00897D2A"/>
    <w:rsid w:val="008A06B1"/>
    <w:rsid w:val="008B4DFD"/>
    <w:rsid w:val="00901FFD"/>
    <w:rsid w:val="009574BE"/>
    <w:rsid w:val="009A627F"/>
    <w:rsid w:val="009D0620"/>
    <w:rsid w:val="009D2343"/>
    <w:rsid w:val="009D390E"/>
    <w:rsid w:val="00A35AB7"/>
    <w:rsid w:val="00A54550"/>
    <w:rsid w:val="00A932E4"/>
    <w:rsid w:val="00AD2F43"/>
    <w:rsid w:val="00AE24EE"/>
    <w:rsid w:val="00B02335"/>
    <w:rsid w:val="00B47FA0"/>
    <w:rsid w:val="00B813FE"/>
    <w:rsid w:val="00B945BC"/>
    <w:rsid w:val="00BA34A7"/>
    <w:rsid w:val="00BB11DE"/>
    <w:rsid w:val="00BE1C7D"/>
    <w:rsid w:val="00BE550F"/>
    <w:rsid w:val="00C54273"/>
    <w:rsid w:val="00C568CF"/>
    <w:rsid w:val="00C62F1B"/>
    <w:rsid w:val="00C63FF3"/>
    <w:rsid w:val="00C830B2"/>
    <w:rsid w:val="00C85C01"/>
    <w:rsid w:val="00CD5827"/>
    <w:rsid w:val="00D27BE8"/>
    <w:rsid w:val="00D36C9C"/>
    <w:rsid w:val="00D54737"/>
    <w:rsid w:val="00D5534A"/>
    <w:rsid w:val="00DD26E6"/>
    <w:rsid w:val="00DF5C84"/>
    <w:rsid w:val="00E41016"/>
    <w:rsid w:val="00ED03F0"/>
    <w:rsid w:val="00F140D9"/>
    <w:rsid w:val="00F261EC"/>
    <w:rsid w:val="00F354E5"/>
    <w:rsid w:val="00F55F31"/>
    <w:rsid w:val="00F64437"/>
    <w:rsid w:val="00FB37FC"/>
    <w:rsid w:val="00FF4D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522E"/>
    <w:rPr>
      <w:rFonts w:ascii="Times New Roman" w:eastAsia="SimSun" w:hAnsi="Times New Roman"/>
      <w:sz w:val="28"/>
      <w:szCs w:val="28"/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84522E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Header">
    <w:name w:val="header"/>
    <w:basedOn w:val="Normal"/>
    <w:link w:val="HeaderChar"/>
    <w:uiPriority w:val="99"/>
    <w:rsid w:val="0084522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4522E"/>
    <w:rPr>
      <w:rFonts w:ascii="Times New Roman" w:eastAsia="SimSun" w:hAnsi="Times New Roman" w:cs="Times New Roman"/>
      <w:sz w:val="28"/>
      <w:szCs w:val="28"/>
      <w:lang w:eastAsia="zh-CN"/>
    </w:rPr>
  </w:style>
  <w:style w:type="character" w:styleId="PageNumber">
    <w:name w:val="page number"/>
    <w:basedOn w:val="DefaultParagraphFont"/>
    <w:uiPriority w:val="99"/>
    <w:rsid w:val="0084522E"/>
    <w:rPr>
      <w:rFonts w:cs="Times New Roman"/>
    </w:rPr>
  </w:style>
  <w:style w:type="table" w:styleId="TableGrid">
    <w:name w:val="Table Grid"/>
    <w:basedOn w:val="TableNormal"/>
    <w:uiPriority w:val="99"/>
    <w:rsid w:val="004654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451595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2B03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B0339"/>
    <w:rPr>
      <w:rFonts w:ascii="Tahoma" w:eastAsia="SimSun" w:hAnsi="Tahoma" w:cs="Tahoma"/>
      <w:sz w:val="16"/>
      <w:szCs w:val="16"/>
      <w:lang w:eastAsia="zh-CN"/>
    </w:rPr>
  </w:style>
  <w:style w:type="paragraph" w:styleId="Footer">
    <w:name w:val="footer"/>
    <w:basedOn w:val="Normal"/>
    <w:link w:val="FooterChar"/>
    <w:uiPriority w:val="99"/>
    <w:rsid w:val="00F354E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354E5"/>
    <w:rPr>
      <w:rFonts w:ascii="Times New Roman" w:eastAsia="SimSun" w:hAnsi="Times New Roman" w:cs="Times New Roman"/>
      <w:sz w:val="28"/>
      <w:szCs w:val="28"/>
      <w:lang w:eastAsia="zh-CN"/>
    </w:rPr>
  </w:style>
  <w:style w:type="character" w:styleId="Hyperlink">
    <w:name w:val="Hyperlink"/>
    <w:basedOn w:val="DefaultParagraphFont"/>
    <w:uiPriority w:val="99"/>
    <w:rsid w:val="007C135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higulevsk.or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4</Pages>
  <Words>299</Words>
  <Characters>1708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Е. Щеголева</dc:creator>
  <cp:keywords/>
  <dc:description/>
  <cp:lastModifiedBy>КучерукАН</cp:lastModifiedBy>
  <cp:revision>5</cp:revision>
  <cp:lastPrinted>2016-02-10T11:54:00Z</cp:lastPrinted>
  <dcterms:created xsi:type="dcterms:W3CDTF">2015-12-15T11:39:00Z</dcterms:created>
  <dcterms:modified xsi:type="dcterms:W3CDTF">2016-02-10T11:57:00Z</dcterms:modified>
</cp:coreProperties>
</file>